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A9A" w:rsidRPr="000F6CBC" w:rsidRDefault="007C5A9A" w:rsidP="001639AF">
      <w:pPr>
        <w:widowControl/>
        <w:jc w:val="center"/>
        <w:rPr>
          <w:sz w:val="24"/>
          <w:szCs w:val="24"/>
        </w:rPr>
      </w:pPr>
      <w:r w:rsidRPr="000F6CBC">
        <w:rPr>
          <w:sz w:val="24"/>
          <w:szCs w:val="24"/>
        </w:rPr>
        <w:t>NEVEZÉSI LAP</w:t>
      </w:r>
    </w:p>
    <w:p w:rsidR="007C5A9A" w:rsidRPr="000F6CBC" w:rsidRDefault="007C5A9A" w:rsidP="00A36321">
      <w:pPr>
        <w:widowControl/>
        <w:jc w:val="center"/>
        <w:rPr>
          <w:b/>
          <w:sz w:val="24"/>
          <w:szCs w:val="24"/>
        </w:rPr>
      </w:pPr>
    </w:p>
    <w:p w:rsidR="0055277D" w:rsidRDefault="007C5A9A" w:rsidP="00A36321">
      <w:pPr>
        <w:widowControl/>
        <w:rPr>
          <w:b/>
          <w:sz w:val="24"/>
          <w:szCs w:val="24"/>
        </w:rPr>
      </w:pPr>
      <w:r w:rsidRPr="000F6CBC">
        <w:rPr>
          <w:sz w:val="24"/>
          <w:szCs w:val="24"/>
        </w:rPr>
        <w:t xml:space="preserve">A kitöltött </w:t>
      </w:r>
      <w:r w:rsidR="00BE2DD9">
        <w:rPr>
          <w:sz w:val="24"/>
          <w:szCs w:val="24"/>
        </w:rPr>
        <w:t>nevezési</w:t>
      </w:r>
      <w:r w:rsidR="0058672D" w:rsidRPr="000F6CBC">
        <w:rPr>
          <w:sz w:val="24"/>
          <w:szCs w:val="24"/>
        </w:rPr>
        <w:t xml:space="preserve"> lapot </w:t>
      </w:r>
      <w:r w:rsidR="00F12BE2">
        <w:rPr>
          <w:sz w:val="24"/>
          <w:szCs w:val="24"/>
        </w:rPr>
        <w:t xml:space="preserve">és </w:t>
      </w:r>
      <w:r w:rsidR="00F12BE2" w:rsidRPr="000F6CBC">
        <w:rPr>
          <w:sz w:val="24"/>
          <w:szCs w:val="24"/>
        </w:rPr>
        <w:t xml:space="preserve">a nevezési díj befizetéséről szóló bizonylatokat </w:t>
      </w:r>
      <w:r w:rsidR="00CE616F">
        <w:rPr>
          <w:b/>
          <w:sz w:val="24"/>
          <w:szCs w:val="24"/>
        </w:rPr>
        <w:t>2026</w:t>
      </w:r>
      <w:r w:rsidR="00BE2DD9" w:rsidRPr="001C4B38">
        <w:rPr>
          <w:b/>
          <w:sz w:val="24"/>
          <w:szCs w:val="24"/>
        </w:rPr>
        <w:t xml:space="preserve">. </w:t>
      </w:r>
      <w:r w:rsidR="00B81EDF">
        <w:rPr>
          <w:b/>
          <w:sz w:val="24"/>
          <w:szCs w:val="24"/>
        </w:rPr>
        <w:t>október 3</w:t>
      </w:r>
      <w:r w:rsidR="00E04E79">
        <w:rPr>
          <w:b/>
          <w:sz w:val="24"/>
          <w:szCs w:val="24"/>
        </w:rPr>
        <w:t>0</w:t>
      </w:r>
      <w:r w:rsidR="00C30295" w:rsidRPr="001C4B38">
        <w:rPr>
          <w:b/>
          <w:sz w:val="24"/>
          <w:szCs w:val="24"/>
        </w:rPr>
        <w:t>-</w:t>
      </w:r>
      <w:r w:rsidR="00BE2DD9" w:rsidRPr="001C4B38">
        <w:rPr>
          <w:b/>
          <w:sz w:val="24"/>
          <w:szCs w:val="24"/>
        </w:rPr>
        <w:t>ig</w:t>
      </w:r>
      <w:r w:rsidRPr="001C4B38">
        <w:rPr>
          <w:b/>
          <w:sz w:val="24"/>
          <w:szCs w:val="24"/>
        </w:rPr>
        <w:t>,</w:t>
      </w:r>
      <w:r w:rsidR="00BE2DD9">
        <w:rPr>
          <w:sz w:val="24"/>
          <w:szCs w:val="24"/>
        </w:rPr>
        <w:t xml:space="preserve">a </w:t>
      </w:r>
      <w:r w:rsidR="00D14986" w:rsidRPr="001C4B38">
        <w:rPr>
          <w:sz w:val="24"/>
          <w:szCs w:val="24"/>
        </w:rPr>
        <w:t>versenyzők</w:t>
      </w:r>
      <w:r w:rsidR="004B09EC">
        <w:rPr>
          <w:sz w:val="24"/>
          <w:szCs w:val="24"/>
        </w:rPr>
        <w:t xml:space="preserve"> </w:t>
      </w:r>
      <w:r w:rsidR="00BE2DD9">
        <w:rPr>
          <w:sz w:val="24"/>
          <w:szCs w:val="24"/>
        </w:rPr>
        <w:t xml:space="preserve">aláírását is tartalmazó nevezési lapot </w:t>
      </w:r>
      <w:r w:rsidRPr="000F6CBC">
        <w:rPr>
          <w:sz w:val="24"/>
          <w:szCs w:val="24"/>
        </w:rPr>
        <w:t xml:space="preserve">legkésőbb </w:t>
      </w:r>
      <w:r w:rsidR="00CE616F">
        <w:rPr>
          <w:b/>
          <w:sz w:val="24"/>
          <w:szCs w:val="24"/>
        </w:rPr>
        <w:t>2026</w:t>
      </w:r>
      <w:r w:rsidR="00747402" w:rsidRPr="00C30295">
        <w:rPr>
          <w:b/>
          <w:sz w:val="24"/>
          <w:szCs w:val="24"/>
        </w:rPr>
        <w:t xml:space="preserve">. </w:t>
      </w:r>
      <w:r w:rsidR="00D4583E">
        <w:rPr>
          <w:b/>
          <w:sz w:val="24"/>
          <w:szCs w:val="24"/>
        </w:rPr>
        <w:t>november</w:t>
      </w:r>
      <w:r w:rsidR="00502C09">
        <w:rPr>
          <w:b/>
          <w:sz w:val="24"/>
          <w:szCs w:val="24"/>
        </w:rPr>
        <w:t xml:space="preserve"> </w:t>
      </w:r>
      <w:r w:rsidR="008F74C3">
        <w:rPr>
          <w:b/>
          <w:sz w:val="24"/>
          <w:szCs w:val="24"/>
        </w:rPr>
        <w:t>5</w:t>
      </w:r>
      <w:r w:rsidRPr="00C30295">
        <w:rPr>
          <w:b/>
          <w:sz w:val="24"/>
          <w:szCs w:val="24"/>
        </w:rPr>
        <w:t>-ig</w:t>
      </w:r>
      <w:r w:rsidR="00502C09">
        <w:rPr>
          <w:b/>
          <w:sz w:val="24"/>
          <w:szCs w:val="24"/>
        </w:rPr>
        <w:t xml:space="preserve"> </w:t>
      </w:r>
      <w:r w:rsidRPr="000F6CBC">
        <w:rPr>
          <w:sz w:val="24"/>
          <w:szCs w:val="24"/>
        </w:rPr>
        <w:t xml:space="preserve">kérjük eljuttatni a </w:t>
      </w:r>
    </w:p>
    <w:p w:rsidR="0055277D" w:rsidRDefault="0055277D" w:rsidP="00A36321">
      <w:pPr>
        <w:widowControl/>
        <w:rPr>
          <w:b/>
          <w:sz w:val="24"/>
          <w:szCs w:val="24"/>
        </w:rPr>
      </w:pPr>
    </w:p>
    <w:p w:rsidR="00F12BE2" w:rsidRDefault="00747402" w:rsidP="0055277D">
      <w:pPr>
        <w:widowControl/>
        <w:jc w:val="center"/>
        <w:rPr>
          <w:bCs/>
          <w:sz w:val="24"/>
          <w:szCs w:val="24"/>
        </w:rPr>
      </w:pPr>
      <w:r w:rsidRPr="000F6CBC">
        <w:rPr>
          <w:b/>
          <w:sz w:val="24"/>
          <w:szCs w:val="24"/>
        </w:rPr>
        <w:t>magyosz.verseny</w:t>
      </w:r>
      <w:r w:rsidR="005B3499" w:rsidRPr="000F6CBC">
        <w:rPr>
          <w:b/>
          <w:sz w:val="24"/>
          <w:szCs w:val="24"/>
        </w:rPr>
        <w:fldChar w:fldCharType="begin"/>
      </w:r>
      <w:r w:rsidRPr="000F6CBC">
        <w:rPr>
          <w:b/>
          <w:sz w:val="24"/>
          <w:szCs w:val="24"/>
        </w:rPr>
        <w:instrText>SYMBOL 64 \f "Times New Roman" \s 10</w:instrText>
      </w:r>
      <w:r w:rsidR="005B3499" w:rsidRPr="000F6CBC">
        <w:rPr>
          <w:b/>
          <w:sz w:val="24"/>
          <w:szCs w:val="24"/>
        </w:rPr>
        <w:fldChar w:fldCharType="separate"/>
      </w:r>
      <w:r w:rsidRPr="000F6CBC">
        <w:rPr>
          <w:b/>
          <w:sz w:val="24"/>
          <w:szCs w:val="24"/>
        </w:rPr>
        <w:t>@</w:t>
      </w:r>
      <w:r w:rsidR="005B3499" w:rsidRPr="000F6CBC">
        <w:rPr>
          <w:b/>
          <w:sz w:val="24"/>
          <w:szCs w:val="24"/>
        </w:rPr>
        <w:fldChar w:fldCharType="end"/>
      </w:r>
      <w:r w:rsidRPr="000F6CBC">
        <w:rPr>
          <w:b/>
          <w:sz w:val="24"/>
          <w:szCs w:val="24"/>
        </w:rPr>
        <w:t>gmail.com</w:t>
      </w:r>
      <w:r w:rsidR="004B09EC">
        <w:rPr>
          <w:bCs/>
          <w:sz w:val="24"/>
          <w:szCs w:val="24"/>
        </w:rPr>
        <w:t xml:space="preserve">   e</w:t>
      </w:r>
      <w:r w:rsidR="009F5057">
        <w:rPr>
          <w:bCs/>
          <w:sz w:val="24"/>
          <w:szCs w:val="24"/>
        </w:rPr>
        <w:t>-mail-címre</w:t>
      </w:r>
      <w:r w:rsidR="00F12BE2">
        <w:rPr>
          <w:bCs/>
          <w:sz w:val="24"/>
          <w:szCs w:val="24"/>
        </w:rPr>
        <w:t xml:space="preserve">, de </w:t>
      </w:r>
    </w:p>
    <w:p w:rsidR="00F12BE2" w:rsidRDefault="00F12BE2" w:rsidP="0055277D">
      <w:pPr>
        <w:widowControl/>
        <w:jc w:val="center"/>
        <w:rPr>
          <w:bCs/>
          <w:sz w:val="24"/>
          <w:szCs w:val="24"/>
        </w:rPr>
      </w:pPr>
    </w:p>
    <w:p w:rsidR="007C5A9A" w:rsidRPr="009F5057" w:rsidRDefault="00F12BE2" w:rsidP="0055277D">
      <w:pPr>
        <w:widowControl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ha lehetséges, kérjük, valamennyi nevezési dokumentumot </w:t>
      </w:r>
      <w:r w:rsidRPr="00F12BE2">
        <w:rPr>
          <w:b/>
          <w:sz w:val="24"/>
          <w:szCs w:val="24"/>
        </w:rPr>
        <w:t>2026. október 30-ig</w:t>
      </w:r>
      <w:r>
        <w:rPr>
          <w:bCs/>
          <w:sz w:val="24"/>
          <w:szCs w:val="24"/>
        </w:rPr>
        <w:t xml:space="preserve"> juttassanak el a megadott e-mail-címre.</w:t>
      </w:r>
    </w:p>
    <w:p w:rsidR="007C5A9A" w:rsidRPr="000F6CBC" w:rsidRDefault="007C5A9A" w:rsidP="00A36321">
      <w:pPr>
        <w:widowControl/>
        <w:rPr>
          <w:b/>
          <w:sz w:val="24"/>
          <w:szCs w:val="24"/>
        </w:rPr>
      </w:pPr>
    </w:p>
    <w:p w:rsidR="007C5A9A" w:rsidRPr="000F6CBC" w:rsidRDefault="007C5A9A" w:rsidP="00A36321">
      <w:pPr>
        <w:pStyle w:val="Szvegtrzs2"/>
        <w:widowControl/>
        <w:rPr>
          <w:sz w:val="24"/>
          <w:szCs w:val="24"/>
        </w:rPr>
      </w:pPr>
      <w:r w:rsidRPr="000F6CBC">
        <w:rPr>
          <w:sz w:val="24"/>
          <w:szCs w:val="24"/>
        </w:rPr>
        <w:t xml:space="preserve">Kérjük, a nevezési lapot </w:t>
      </w:r>
      <w:r w:rsidRPr="000F6CBC">
        <w:rPr>
          <w:b/>
          <w:sz w:val="24"/>
          <w:szCs w:val="24"/>
        </w:rPr>
        <w:t>pontosan, olvashatóan</w:t>
      </w:r>
      <w:r w:rsidR="00415A2C">
        <w:rPr>
          <w:b/>
          <w:sz w:val="24"/>
          <w:szCs w:val="24"/>
        </w:rPr>
        <w:t xml:space="preserve"> </w:t>
      </w:r>
      <w:r w:rsidR="0000338D" w:rsidRPr="0000338D">
        <w:rPr>
          <w:bCs/>
          <w:sz w:val="24"/>
          <w:szCs w:val="24"/>
        </w:rPr>
        <w:t xml:space="preserve">(ha van rá mód </w:t>
      </w:r>
      <w:r w:rsidR="00E04E79">
        <w:rPr>
          <w:bCs/>
          <w:sz w:val="24"/>
          <w:szCs w:val="24"/>
        </w:rPr>
        <w:t>számító</w:t>
      </w:r>
      <w:r w:rsidR="0000338D" w:rsidRPr="0000338D">
        <w:rPr>
          <w:bCs/>
          <w:sz w:val="24"/>
          <w:szCs w:val="24"/>
        </w:rPr>
        <w:t>géppel)</w:t>
      </w:r>
      <w:r w:rsidR="00415A2C">
        <w:rPr>
          <w:bCs/>
          <w:sz w:val="24"/>
          <w:szCs w:val="24"/>
        </w:rPr>
        <w:t xml:space="preserve"> </w:t>
      </w:r>
      <w:r w:rsidRPr="000F6CBC">
        <w:rPr>
          <w:sz w:val="24"/>
          <w:szCs w:val="24"/>
        </w:rPr>
        <w:t>kitölteni</w:t>
      </w:r>
      <w:r w:rsidR="0058672D" w:rsidRPr="000F6CBC">
        <w:rPr>
          <w:sz w:val="24"/>
          <w:szCs w:val="24"/>
        </w:rPr>
        <w:t>.</w:t>
      </w:r>
    </w:p>
    <w:p w:rsidR="007C5A9A" w:rsidRPr="000F6CBC" w:rsidRDefault="007C5A9A" w:rsidP="00A36321">
      <w:pPr>
        <w:widowControl/>
        <w:rPr>
          <w:b/>
          <w:sz w:val="24"/>
          <w:szCs w:val="24"/>
        </w:rPr>
      </w:pPr>
    </w:p>
    <w:p w:rsidR="007C5A9A" w:rsidRPr="000F6CBC" w:rsidRDefault="007C5A9A" w:rsidP="00A36321">
      <w:pPr>
        <w:widowControl/>
        <w:jc w:val="left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Az iskola, intézmény, egyéni versenyző neve:</w:t>
      </w:r>
      <w:r w:rsidR="00ED2AD1" w:rsidRPr="000F6CBC">
        <w:rPr>
          <w:b/>
          <w:sz w:val="24"/>
          <w:szCs w:val="24"/>
        </w:rPr>
        <w:t xml:space="preserve"> ………………………………………………………</w:t>
      </w:r>
    </w:p>
    <w:p w:rsidR="007C5A9A" w:rsidRPr="000F6CBC" w:rsidRDefault="007C5A9A" w:rsidP="00A36321">
      <w:pPr>
        <w:widowControl/>
        <w:jc w:val="left"/>
        <w:rPr>
          <w:b/>
          <w:sz w:val="24"/>
          <w:szCs w:val="24"/>
        </w:rPr>
      </w:pPr>
    </w:p>
    <w:p w:rsidR="007C5A9A" w:rsidRPr="000F6CBC" w:rsidRDefault="007C5A9A" w:rsidP="00A36321">
      <w:pPr>
        <w:widowControl/>
        <w:jc w:val="left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címe (irányítószámmal):</w:t>
      </w:r>
      <w:r w:rsidR="00ED2AD1" w:rsidRPr="000F6CBC">
        <w:rPr>
          <w:b/>
          <w:sz w:val="24"/>
          <w:szCs w:val="24"/>
        </w:rPr>
        <w:t xml:space="preserve"> ……………………………………………………………………………..</w:t>
      </w:r>
    </w:p>
    <w:p w:rsidR="007C5A9A" w:rsidRPr="000F6CBC" w:rsidRDefault="007C5A9A" w:rsidP="00A36321">
      <w:pPr>
        <w:widowControl/>
        <w:jc w:val="left"/>
        <w:rPr>
          <w:b/>
          <w:sz w:val="24"/>
          <w:szCs w:val="24"/>
        </w:rPr>
      </w:pPr>
    </w:p>
    <w:p w:rsidR="007C5A9A" w:rsidRPr="000F6CBC" w:rsidRDefault="007C5A9A" w:rsidP="00A36321">
      <w:pPr>
        <w:widowControl/>
        <w:jc w:val="left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telefonszáma (körzetszám is):</w:t>
      </w:r>
      <w:r w:rsidR="00ED2AD1" w:rsidRPr="000F6CBC">
        <w:rPr>
          <w:b/>
          <w:sz w:val="24"/>
          <w:szCs w:val="24"/>
        </w:rPr>
        <w:t xml:space="preserve"> ……………………………………………………………………….</w:t>
      </w:r>
    </w:p>
    <w:p w:rsidR="007C5A9A" w:rsidRPr="000F6CBC" w:rsidRDefault="007C5A9A" w:rsidP="00A36321">
      <w:pPr>
        <w:widowControl/>
        <w:jc w:val="left"/>
        <w:rPr>
          <w:b/>
          <w:sz w:val="24"/>
          <w:szCs w:val="24"/>
        </w:rPr>
      </w:pPr>
    </w:p>
    <w:p w:rsidR="007C5A9A" w:rsidRPr="000F6CBC" w:rsidRDefault="002B6AF6" w:rsidP="00A36321">
      <w:pPr>
        <w:widowControl/>
        <w:jc w:val="left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e-mail</w:t>
      </w:r>
      <w:r>
        <w:rPr>
          <w:b/>
          <w:sz w:val="24"/>
          <w:szCs w:val="24"/>
        </w:rPr>
        <w:t>-</w:t>
      </w:r>
      <w:r w:rsidRPr="000F6CBC">
        <w:rPr>
          <w:b/>
          <w:sz w:val="24"/>
          <w:szCs w:val="24"/>
        </w:rPr>
        <w:t>címe</w:t>
      </w:r>
      <w:r w:rsidR="007C5A9A" w:rsidRPr="000F6CBC">
        <w:rPr>
          <w:b/>
          <w:sz w:val="24"/>
          <w:szCs w:val="24"/>
        </w:rPr>
        <w:t>:</w:t>
      </w:r>
      <w:r w:rsidR="00ED2AD1" w:rsidRPr="000F6CBC">
        <w:rPr>
          <w:b/>
          <w:sz w:val="24"/>
          <w:szCs w:val="24"/>
        </w:rPr>
        <w:t xml:space="preserve"> …………………………………………………………………………………………..</w:t>
      </w:r>
    </w:p>
    <w:p w:rsidR="007C5A9A" w:rsidRPr="000F6CBC" w:rsidRDefault="007C5A9A" w:rsidP="00A36321">
      <w:pPr>
        <w:widowControl/>
        <w:jc w:val="left"/>
        <w:rPr>
          <w:b/>
          <w:sz w:val="24"/>
          <w:szCs w:val="24"/>
        </w:rPr>
      </w:pPr>
    </w:p>
    <w:p w:rsidR="007C5A9A" w:rsidRDefault="007C5A9A" w:rsidP="00A36321">
      <w:pPr>
        <w:widowControl/>
        <w:jc w:val="left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Versenyfelelős neve, telefonja, e-mail</w:t>
      </w:r>
      <w:r w:rsidR="0055277D">
        <w:rPr>
          <w:b/>
          <w:sz w:val="24"/>
          <w:szCs w:val="24"/>
        </w:rPr>
        <w:t>-</w:t>
      </w:r>
      <w:r w:rsidRPr="000F6CBC">
        <w:rPr>
          <w:b/>
          <w:sz w:val="24"/>
          <w:szCs w:val="24"/>
        </w:rPr>
        <w:t>címe:</w:t>
      </w:r>
      <w:r w:rsidR="00ED2AD1" w:rsidRPr="000F6CBC">
        <w:rPr>
          <w:b/>
          <w:sz w:val="24"/>
          <w:szCs w:val="24"/>
        </w:rPr>
        <w:t xml:space="preserve"> ……………………………………………………….</w:t>
      </w:r>
    </w:p>
    <w:p w:rsidR="00E04E79" w:rsidRDefault="00E04E79" w:rsidP="00A36321">
      <w:pPr>
        <w:widowControl/>
        <w:jc w:val="left"/>
        <w:rPr>
          <w:b/>
          <w:sz w:val="24"/>
          <w:szCs w:val="24"/>
        </w:rPr>
      </w:pPr>
    </w:p>
    <w:p w:rsidR="00E04E79" w:rsidRPr="007F3478" w:rsidRDefault="00E04E79" w:rsidP="00A36321">
      <w:pPr>
        <w:widowControl/>
        <w:jc w:val="left"/>
        <w:rPr>
          <w:b/>
          <w:sz w:val="24"/>
          <w:szCs w:val="24"/>
        </w:rPr>
      </w:pPr>
      <w:r w:rsidRPr="007F3478">
        <w:rPr>
          <w:b/>
          <w:sz w:val="24"/>
          <w:szCs w:val="24"/>
        </w:rPr>
        <w:t>A versenyeztető (kísérő) tanár neve, telefonszáma: ……………………………………………….</w:t>
      </w:r>
    </w:p>
    <w:p w:rsidR="007C5A9A" w:rsidRPr="000F6CBC" w:rsidRDefault="007C5A9A" w:rsidP="00A36321">
      <w:pPr>
        <w:widowControl/>
        <w:jc w:val="left"/>
        <w:rPr>
          <w:b/>
          <w:sz w:val="24"/>
          <w:szCs w:val="24"/>
        </w:rPr>
      </w:pPr>
    </w:p>
    <w:p w:rsidR="007C5A9A" w:rsidRPr="000F6CBC" w:rsidRDefault="007C5A9A" w:rsidP="00A36321">
      <w:pPr>
        <w:widowControl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Tegyen „X”-et a megfelelő versenyszám(ok)hoz, írja be a gépíráshoz a következő jelöléseket:  (Isk.= az iskola számítógépét, SB=az iskola számítógépét saját billentyűzettel, S</w:t>
      </w:r>
      <w:r w:rsidR="00C456B5" w:rsidRPr="000F6CBC">
        <w:rPr>
          <w:b/>
          <w:sz w:val="24"/>
          <w:szCs w:val="24"/>
        </w:rPr>
        <w:t xml:space="preserve">G </w:t>
      </w:r>
      <w:r w:rsidRPr="000F6CBC">
        <w:rPr>
          <w:b/>
          <w:sz w:val="24"/>
          <w:szCs w:val="24"/>
        </w:rPr>
        <w:t>= saját sz</w:t>
      </w:r>
      <w:r w:rsidRPr="000F6CBC">
        <w:rPr>
          <w:b/>
          <w:sz w:val="24"/>
          <w:szCs w:val="24"/>
        </w:rPr>
        <w:t>á</w:t>
      </w:r>
      <w:r w:rsidRPr="000F6CBC">
        <w:rPr>
          <w:b/>
          <w:sz w:val="24"/>
          <w:szCs w:val="24"/>
        </w:rPr>
        <w:t xml:space="preserve">mítógépemet használom (ez esetben adathordozót kérünk), SI = speciális igényű versenyző: </w:t>
      </w:r>
    </w:p>
    <w:p w:rsidR="007C5A9A" w:rsidRPr="000F6CBC" w:rsidRDefault="007C5A9A" w:rsidP="00A36321">
      <w:pPr>
        <w:widowControl/>
        <w:rPr>
          <w:b/>
          <w:sz w:val="24"/>
          <w:szCs w:val="24"/>
        </w:rPr>
      </w:pPr>
    </w:p>
    <w:p w:rsidR="000D0EC6" w:rsidRDefault="000D0EC6" w:rsidP="000D0EC6">
      <w:pPr>
        <w:shd w:val="clear" w:color="auto" w:fill="FFFFFF"/>
        <w:spacing w:after="120"/>
        <w:rPr>
          <w:b/>
          <w:bCs/>
          <w:color w:val="222222"/>
        </w:rPr>
        <w:sectPr w:rsidR="000D0EC6" w:rsidSect="004429DA">
          <w:headerReference w:type="even" r:id="rId8"/>
          <w:headerReference w:type="default" r:id="rId9"/>
          <w:footerReference w:type="default" r:id="rId10"/>
          <w:headerReference w:type="first" r:id="rId11"/>
          <w:endnotePr>
            <w:numFmt w:val="decimal"/>
          </w:endnotePr>
          <w:pgSz w:w="11907" w:h="16840"/>
          <w:pgMar w:top="1134" w:right="992" w:bottom="851" w:left="1247" w:header="708" w:footer="708" w:gutter="0"/>
          <w:cols w:space="708"/>
          <w:titlePg/>
        </w:sectPr>
      </w:pPr>
    </w:p>
    <w:p w:rsidR="00301295" w:rsidRDefault="00301295" w:rsidP="000D0EC6">
      <w:pPr>
        <w:shd w:val="clear" w:color="auto" w:fill="FFFFFF"/>
        <w:spacing w:after="120"/>
        <w:rPr>
          <w:b/>
          <w:bCs/>
          <w:strike/>
          <w:color w:val="FF0000"/>
        </w:rPr>
      </w:pPr>
      <w:r>
        <w:rPr>
          <w:b/>
          <w:bCs/>
          <w:color w:val="222222"/>
        </w:rPr>
        <w:lastRenderedPageBreak/>
        <w:br/>
        <w:t xml:space="preserve">Jelentkezési lap </w:t>
      </w:r>
    </w:p>
    <w:tbl>
      <w:tblPr>
        <w:tblStyle w:val="Rcsostblzat"/>
        <w:tblW w:w="0" w:type="auto"/>
        <w:tblInd w:w="38" w:type="dxa"/>
        <w:tblLook w:val="04A0"/>
      </w:tblPr>
      <w:tblGrid>
        <w:gridCol w:w="2322"/>
        <w:gridCol w:w="1378"/>
        <w:gridCol w:w="1247"/>
        <w:gridCol w:w="1413"/>
        <w:gridCol w:w="1648"/>
        <w:gridCol w:w="1418"/>
        <w:gridCol w:w="1390"/>
        <w:gridCol w:w="1346"/>
        <w:gridCol w:w="1252"/>
        <w:gridCol w:w="1619"/>
      </w:tblGrid>
      <w:tr w:rsidR="00F12BE2" w:rsidTr="00D26034">
        <w:tc>
          <w:tcPr>
            <w:tcW w:w="2322" w:type="dxa"/>
            <w:vMerge w:val="restart"/>
            <w:vAlign w:val="center"/>
          </w:tcPr>
          <w:p w:rsidR="00F12BE2" w:rsidRPr="000D0EC6" w:rsidRDefault="00F12BE2" w:rsidP="00F12BE2">
            <w:pPr>
              <w:spacing w:after="120"/>
              <w:jc w:val="center"/>
              <w:rPr>
                <w:b/>
                <w:bCs/>
                <w:color w:val="222222"/>
                <w:szCs w:val="28"/>
              </w:rPr>
            </w:pPr>
            <w:r>
              <w:rPr>
                <w:b/>
                <w:bCs/>
                <w:color w:val="222222"/>
                <w:szCs w:val="28"/>
              </w:rPr>
              <w:t>NÉV</w:t>
            </w:r>
          </w:p>
        </w:tc>
        <w:tc>
          <w:tcPr>
            <w:tcW w:w="1378" w:type="dxa"/>
            <w:vMerge w:val="restart"/>
            <w:vAlign w:val="center"/>
          </w:tcPr>
          <w:p w:rsidR="00F12BE2" w:rsidRPr="000D0EC6" w:rsidRDefault="00F12BE2" w:rsidP="00F12BE2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 w:rsidRPr="000D0EC6">
              <w:rPr>
                <w:b/>
                <w:bCs/>
                <w:color w:val="222222"/>
                <w:sz w:val="22"/>
                <w:szCs w:val="22"/>
              </w:rPr>
              <w:t>Kategória</w:t>
            </w:r>
          </w:p>
        </w:tc>
        <w:tc>
          <w:tcPr>
            <w:tcW w:w="1247" w:type="dxa"/>
            <w:vAlign w:val="center"/>
          </w:tcPr>
          <w:p w:rsidR="00F12BE2" w:rsidRPr="000D0EC6" w:rsidRDefault="00F12BE2" w:rsidP="00F12BE2">
            <w:pPr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 w:rsidRPr="000D0EC6">
              <w:rPr>
                <w:b/>
                <w:bCs/>
                <w:color w:val="222222"/>
                <w:sz w:val="22"/>
                <w:szCs w:val="22"/>
              </w:rPr>
              <w:t xml:space="preserve">Gépírás </w:t>
            </w:r>
          </w:p>
        </w:tc>
        <w:tc>
          <w:tcPr>
            <w:tcW w:w="1413" w:type="dxa"/>
            <w:vAlign w:val="center"/>
          </w:tcPr>
          <w:p w:rsidR="00F12BE2" w:rsidRPr="000D0EC6" w:rsidRDefault="00F12BE2" w:rsidP="00F12BE2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 w:rsidRPr="000D0EC6">
              <w:rPr>
                <w:b/>
                <w:bCs/>
                <w:color w:val="222222"/>
                <w:sz w:val="22"/>
                <w:szCs w:val="22"/>
              </w:rPr>
              <w:t>Gyorsírás</w:t>
            </w:r>
          </w:p>
        </w:tc>
        <w:tc>
          <w:tcPr>
            <w:tcW w:w="1648" w:type="dxa"/>
            <w:vAlign w:val="center"/>
          </w:tcPr>
          <w:p w:rsidR="00F12BE2" w:rsidRPr="000D0EC6" w:rsidRDefault="00F12BE2" w:rsidP="00F12BE2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 w:rsidRPr="000D0EC6">
              <w:rPr>
                <w:b/>
                <w:bCs/>
                <w:color w:val="222222"/>
                <w:sz w:val="22"/>
                <w:szCs w:val="22"/>
              </w:rPr>
              <w:t>Szöveg</w:t>
            </w:r>
            <w:r>
              <w:rPr>
                <w:b/>
                <w:bCs/>
                <w:color w:val="222222"/>
                <w:sz w:val="22"/>
                <w:szCs w:val="22"/>
              </w:rPr>
              <w:t>-</w:t>
            </w:r>
            <w:r>
              <w:rPr>
                <w:b/>
                <w:bCs/>
                <w:color w:val="222222"/>
                <w:sz w:val="22"/>
                <w:szCs w:val="22"/>
              </w:rPr>
              <w:br/>
            </w:r>
            <w:r w:rsidRPr="000D0EC6">
              <w:rPr>
                <w:b/>
                <w:bCs/>
                <w:color w:val="222222"/>
                <w:sz w:val="22"/>
                <w:szCs w:val="22"/>
              </w:rPr>
              <w:t>szerkesztés</w:t>
            </w:r>
          </w:p>
        </w:tc>
        <w:tc>
          <w:tcPr>
            <w:tcW w:w="1418" w:type="dxa"/>
          </w:tcPr>
          <w:p w:rsidR="00F12BE2" w:rsidRPr="009F5057" w:rsidRDefault="00F12BE2" w:rsidP="00F12BE2">
            <w:pPr>
              <w:spacing w:after="12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9F5057">
              <w:rPr>
                <w:b/>
                <w:bCs/>
                <w:color w:val="000000" w:themeColor="text1"/>
                <w:sz w:val="22"/>
                <w:szCs w:val="22"/>
              </w:rPr>
              <w:t>Helyesírás gépírással</w:t>
            </w:r>
          </w:p>
        </w:tc>
        <w:tc>
          <w:tcPr>
            <w:tcW w:w="1390" w:type="dxa"/>
            <w:vAlign w:val="center"/>
          </w:tcPr>
          <w:p w:rsidR="00F12BE2" w:rsidRPr="000D0EC6" w:rsidRDefault="00F12BE2" w:rsidP="00F12BE2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 w:rsidRPr="000D0EC6">
              <w:rPr>
                <w:b/>
                <w:bCs/>
                <w:color w:val="222222"/>
                <w:sz w:val="22"/>
                <w:szCs w:val="22"/>
              </w:rPr>
              <w:t>Gépírás</w:t>
            </w:r>
          </w:p>
        </w:tc>
        <w:tc>
          <w:tcPr>
            <w:tcW w:w="1346" w:type="dxa"/>
            <w:vAlign w:val="center"/>
          </w:tcPr>
          <w:p w:rsidR="00F12BE2" w:rsidRPr="000D0EC6" w:rsidRDefault="00F12BE2" w:rsidP="00F12BE2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 w:rsidRPr="000D0EC6">
              <w:rPr>
                <w:b/>
                <w:bCs/>
                <w:color w:val="222222"/>
                <w:sz w:val="22"/>
                <w:szCs w:val="22"/>
              </w:rPr>
              <w:t>Szöveg</w:t>
            </w:r>
            <w:r>
              <w:rPr>
                <w:b/>
                <w:bCs/>
                <w:color w:val="222222"/>
                <w:sz w:val="22"/>
                <w:szCs w:val="22"/>
              </w:rPr>
              <w:t>-</w:t>
            </w:r>
            <w:r w:rsidRPr="000D0EC6">
              <w:rPr>
                <w:b/>
                <w:bCs/>
                <w:color w:val="222222"/>
                <w:sz w:val="22"/>
                <w:szCs w:val="22"/>
              </w:rPr>
              <w:t>szerkesztés</w:t>
            </w:r>
          </w:p>
        </w:tc>
        <w:tc>
          <w:tcPr>
            <w:tcW w:w="1252" w:type="dxa"/>
            <w:vAlign w:val="center"/>
          </w:tcPr>
          <w:p w:rsidR="00F12BE2" w:rsidRPr="000D0EC6" w:rsidRDefault="00F12BE2" w:rsidP="00F12BE2">
            <w:pPr>
              <w:pStyle w:val="Cmsor4"/>
              <w:jc w:val="center"/>
              <w:rPr>
                <w:bCs/>
                <w:color w:val="222222"/>
                <w:sz w:val="22"/>
                <w:szCs w:val="22"/>
              </w:rPr>
            </w:pPr>
            <w:r w:rsidRPr="000D0EC6">
              <w:rPr>
                <w:bCs/>
                <w:color w:val="222222"/>
                <w:sz w:val="22"/>
                <w:szCs w:val="22"/>
              </w:rPr>
              <w:t xml:space="preserve">Beszédíró </w:t>
            </w:r>
          </w:p>
          <w:p w:rsidR="00F12BE2" w:rsidRPr="000D0EC6" w:rsidRDefault="00F12BE2" w:rsidP="00F12BE2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 w:rsidRPr="000D0EC6">
              <w:rPr>
                <w:b/>
                <w:bCs/>
                <w:color w:val="222222"/>
                <w:sz w:val="22"/>
                <w:szCs w:val="22"/>
              </w:rPr>
              <w:t>gépírás</w:t>
            </w:r>
          </w:p>
        </w:tc>
        <w:tc>
          <w:tcPr>
            <w:tcW w:w="1619" w:type="dxa"/>
            <w:vAlign w:val="center"/>
          </w:tcPr>
          <w:p w:rsidR="00F12BE2" w:rsidRPr="000D0EC6" w:rsidRDefault="00F12BE2" w:rsidP="00F12BE2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 w:rsidRPr="000D0EC6">
              <w:rPr>
                <w:b/>
                <w:bCs/>
                <w:color w:val="222222"/>
                <w:sz w:val="22"/>
                <w:szCs w:val="22"/>
              </w:rPr>
              <w:t>Jegyzőkönyv</w:t>
            </w:r>
          </w:p>
        </w:tc>
      </w:tr>
      <w:tr w:rsidR="00F12BE2" w:rsidTr="00D26034">
        <w:tc>
          <w:tcPr>
            <w:tcW w:w="2322" w:type="dxa"/>
            <w:vMerge/>
            <w:vAlign w:val="center"/>
          </w:tcPr>
          <w:p w:rsidR="00F12BE2" w:rsidRPr="000D0EC6" w:rsidRDefault="00F12BE2" w:rsidP="00F12BE2">
            <w:pPr>
              <w:spacing w:after="120"/>
              <w:rPr>
                <w:b/>
                <w:bCs/>
                <w:color w:val="222222"/>
                <w:szCs w:val="28"/>
              </w:rPr>
            </w:pPr>
          </w:p>
        </w:tc>
        <w:tc>
          <w:tcPr>
            <w:tcW w:w="1378" w:type="dxa"/>
            <w:vMerge/>
            <w:vAlign w:val="center"/>
          </w:tcPr>
          <w:p w:rsidR="00F12BE2" w:rsidRPr="000D0EC6" w:rsidRDefault="00F12BE2" w:rsidP="00F12BE2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</w:p>
        </w:tc>
        <w:tc>
          <w:tcPr>
            <w:tcW w:w="1247" w:type="dxa"/>
            <w:vAlign w:val="center"/>
          </w:tcPr>
          <w:p w:rsidR="00F12BE2" w:rsidRPr="000D0EC6" w:rsidRDefault="00F12BE2" w:rsidP="00F12BE2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>
              <w:rPr>
                <w:b/>
                <w:bCs/>
                <w:color w:val="222222"/>
                <w:sz w:val="22"/>
                <w:szCs w:val="22"/>
              </w:rPr>
              <w:t>8.30</w:t>
            </w:r>
          </w:p>
        </w:tc>
        <w:tc>
          <w:tcPr>
            <w:tcW w:w="1413" w:type="dxa"/>
            <w:vAlign w:val="center"/>
          </w:tcPr>
          <w:p w:rsidR="00F12BE2" w:rsidRPr="000D0EC6" w:rsidRDefault="00F12BE2" w:rsidP="00F12BE2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>
              <w:rPr>
                <w:b/>
                <w:bCs/>
                <w:color w:val="222222"/>
                <w:sz w:val="22"/>
                <w:szCs w:val="22"/>
              </w:rPr>
              <w:t>9.30</w:t>
            </w:r>
          </w:p>
        </w:tc>
        <w:tc>
          <w:tcPr>
            <w:tcW w:w="1648" w:type="dxa"/>
            <w:vAlign w:val="center"/>
          </w:tcPr>
          <w:p w:rsidR="00F12BE2" w:rsidRPr="000D0EC6" w:rsidRDefault="00F12BE2" w:rsidP="00F12BE2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>
              <w:rPr>
                <w:b/>
                <w:bCs/>
                <w:color w:val="222222"/>
                <w:sz w:val="22"/>
                <w:szCs w:val="22"/>
              </w:rPr>
              <w:t>9.30</w:t>
            </w:r>
          </w:p>
        </w:tc>
        <w:tc>
          <w:tcPr>
            <w:tcW w:w="1418" w:type="dxa"/>
          </w:tcPr>
          <w:p w:rsidR="00F12BE2" w:rsidRPr="009F5057" w:rsidRDefault="00F12BE2" w:rsidP="00F12BE2">
            <w:pPr>
              <w:spacing w:after="12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9F5057">
              <w:rPr>
                <w:b/>
                <w:bCs/>
                <w:color w:val="000000" w:themeColor="text1"/>
                <w:sz w:val="22"/>
                <w:szCs w:val="22"/>
              </w:rPr>
              <w:t>10.00/11.00</w:t>
            </w:r>
          </w:p>
        </w:tc>
        <w:tc>
          <w:tcPr>
            <w:tcW w:w="1390" w:type="dxa"/>
            <w:vAlign w:val="center"/>
          </w:tcPr>
          <w:p w:rsidR="00F12BE2" w:rsidRPr="000D0EC6" w:rsidRDefault="00F12BE2" w:rsidP="00F12BE2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>
              <w:rPr>
                <w:b/>
                <w:bCs/>
                <w:color w:val="222222"/>
                <w:sz w:val="22"/>
                <w:szCs w:val="22"/>
              </w:rPr>
              <w:t>10.30</w:t>
            </w:r>
          </w:p>
        </w:tc>
        <w:tc>
          <w:tcPr>
            <w:tcW w:w="1346" w:type="dxa"/>
            <w:vAlign w:val="center"/>
          </w:tcPr>
          <w:p w:rsidR="00F12BE2" w:rsidRPr="000D0EC6" w:rsidRDefault="00F12BE2" w:rsidP="00F12BE2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>
              <w:rPr>
                <w:b/>
                <w:bCs/>
                <w:color w:val="222222"/>
                <w:sz w:val="22"/>
                <w:szCs w:val="22"/>
              </w:rPr>
              <w:t>11.30</w:t>
            </w:r>
          </w:p>
        </w:tc>
        <w:tc>
          <w:tcPr>
            <w:tcW w:w="1252" w:type="dxa"/>
            <w:vAlign w:val="center"/>
          </w:tcPr>
          <w:p w:rsidR="00F12BE2" w:rsidRPr="000D0EC6" w:rsidRDefault="00F12BE2" w:rsidP="00F12BE2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>
              <w:rPr>
                <w:b/>
                <w:bCs/>
                <w:color w:val="222222"/>
                <w:sz w:val="22"/>
                <w:szCs w:val="22"/>
              </w:rPr>
              <w:t>12.00</w:t>
            </w:r>
          </w:p>
        </w:tc>
        <w:tc>
          <w:tcPr>
            <w:tcW w:w="1619" w:type="dxa"/>
            <w:vAlign w:val="center"/>
          </w:tcPr>
          <w:p w:rsidR="00F12BE2" w:rsidRPr="000D0EC6" w:rsidRDefault="00F12BE2" w:rsidP="00F12BE2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>
              <w:rPr>
                <w:b/>
                <w:bCs/>
                <w:color w:val="222222"/>
                <w:sz w:val="22"/>
                <w:szCs w:val="22"/>
              </w:rPr>
              <w:t>12.30</w:t>
            </w:r>
          </w:p>
        </w:tc>
      </w:tr>
      <w:tr w:rsidR="00F12BE2" w:rsidTr="00D26034">
        <w:tc>
          <w:tcPr>
            <w:tcW w:w="2322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413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418" w:type="dxa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90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46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252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619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</w:tr>
      <w:tr w:rsidR="00F12BE2" w:rsidTr="00D26034">
        <w:tc>
          <w:tcPr>
            <w:tcW w:w="2322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413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418" w:type="dxa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90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46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252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619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</w:tr>
      <w:tr w:rsidR="00F12BE2" w:rsidTr="00D26034">
        <w:tc>
          <w:tcPr>
            <w:tcW w:w="2322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413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418" w:type="dxa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90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46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252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619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</w:tr>
      <w:tr w:rsidR="00F12BE2" w:rsidTr="00D26034">
        <w:tc>
          <w:tcPr>
            <w:tcW w:w="2322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413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418" w:type="dxa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90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46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252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619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</w:tr>
      <w:tr w:rsidR="00F12BE2" w:rsidTr="00D26034">
        <w:tc>
          <w:tcPr>
            <w:tcW w:w="2322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413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418" w:type="dxa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90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46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252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619" w:type="dxa"/>
            <w:vAlign w:val="center"/>
          </w:tcPr>
          <w:p w:rsidR="00F12BE2" w:rsidRDefault="00F12BE2" w:rsidP="00F12BE2">
            <w:pPr>
              <w:spacing w:after="120"/>
              <w:rPr>
                <w:color w:val="222222"/>
                <w:szCs w:val="28"/>
              </w:rPr>
            </w:pPr>
          </w:p>
        </w:tc>
      </w:tr>
    </w:tbl>
    <w:p w:rsidR="000D0EC6" w:rsidRDefault="000D0EC6" w:rsidP="000D0EC6">
      <w:pPr>
        <w:shd w:val="clear" w:color="auto" w:fill="FFFFFF"/>
        <w:spacing w:after="120"/>
        <w:rPr>
          <w:color w:val="222222"/>
          <w:szCs w:val="28"/>
        </w:rPr>
      </w:pPr>
    </w:p>
    <w:p w:rsidR="00094FFC" w:rsidRPr="000F6CBC" w:rsidRDefault="00094FFC" w:rsidP="00A36321">
      <w:pPr>
        <w:widowControl/>
        <w:jc w:val="left"/>
        <w:rPr>
          <w:b/>
          <w:i/>
          <w:color w:val="00B0F0"/>
          <w:sz w:val="24"/>
          <w:szCs w:val="24"/>
        </w:rPr>
      </w:pPr>
    </w:p>
    <w:p w:rsidR="007C5A9A" w:rsidRPr="000F6CBC" w:rsidRDefault="007C5A9A" w:rsidP="00D26034">
      <w:pPr>
        <w:widowControl/>
        <w:spacing w:line="360" w:lineRule="auto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A</w:t>
      </w:r>
      <w:r w:rsidR="00502C09">
        <w:rPr>
          <w:b/>
          <w:sz w:val="24"/>
          <w:szCs w:val="24"/>
        </w:rPr>
        <w:t xml:space="preserve"> </w:t>
      </w:r>
      <w:r w:rsidR="00687667" w:rsidRPr="006C5F0A">
        <w:rPr>
          <w:b/>
          <w:sz w:val="24"/>
          <w:szCs w:val="24"/>
        </w:rPr>
        <w:t xml:space="preserve">gyorsírás versenydolgozat </w:t>
      </w:r>
      <w:r w:rsidRPr="006C5F0A">
        <w:rPr>
          <w:b/>
          <w:sz w:val="24"/>
          <w:szCs w:val="24"/>
        </w:rPr>
        <w:t>áttétel</w:t>
      </w:r>
      <w:r w:rsidR="00687667" w:rsidRPr="006C5F0A">
        <w:rPr>
          <w:b/>
          <w:sz w:val="24"/>
          <w:szCs w:val="24"/>
        </w:rPr>
        <w:t>e</w:t>
      </w:r>
      <w:r w:rsidRPr="000F6CBC">
        <w:rPr>
          <w:b/>
          <w:sz w:val="24"/>
          <w:szCs w:val="24"/>
        </w:rPr>
        <w:t xml:space="preserve"> után írom meg a gépírási, szövegszerkesztési, beszédíró gépírás</w:t>
      </w:r>
      <w:r w:rsidR="00106999">
        <w:rPr>
          <w:b/>
          <w:sz w:val="24"/>
          <w:szCs w:val="24"/>
        </w:rPr>
        <w:t xml:space="preserve">, </w:t>
      </w:r>
      <w:r w:rsidR="00D26034" w:rsidRPr="009F5057">
        <w:rPr>
          <w:b/>
          <w:color w:val="000000" w:themeColor="text1"/>
          <w:sz w:val="24"/>
          <w:szCs w:val="24"/>
        </w:rPr>
        <w:t xml:space="preserve">helyesírás gépírással, </w:t>
      </w:r>
      <w:r w:rsidR="00106999" w:rsidRPr="009F5057">
        <w:rPr>
          <w:b/>
          <w:color w:val="000000" w:themeColor="text1"/>
          <w:sz w:val="24"/>
          <w:szCs w:val="24"/>
        </w:rPr>
        <w:t>jegyzőkönyvvezetési</w:t>
      </w:r>
      <w:r w:rsidR="004B09EC">
        <w:rPr>
          <w:b/>
          <w:color w:val="000000" w:themeColor="text1"/>
          <w:sz w:val="24"/>
          <w:szCs w:val="24"/>
        </w:rPr>
        <w:t xml:space="preserve"> </w:t>
      </w:r>
      <w:r w:rsidRPr="000F6CBC">
        <w:rPr>
          <w:b/>
          <w:sz w:val="24"/>
          <w:szCs w:val="24"/>
        </w:rPr>
        <w:t>dolgozatomat (a megfelelő szót húzzuk alá):</w:t>
      </w:r>
    </w:p>
    <w:p w:rsidR="007C5A9A" w:rsidRPr="000F6CBC" w:rsidRDefault="007C5A9A" w:rsidP="00A36321">
      <w:pPr>
        <w:widowControl/>
        <w:jc w:val="left"/>
        <w:rPr>
          <w:b/>
          <w:sz w:val="24"/>
          <w:szCs w:val="24"/>
        </w:rPr>
      </w:pPr>
    </w:p>
    <w:p w:rsidR="007C5A9A" w:rsidRPr="000F6CBC" w:rsidRDefault="007C5A9A" w:rsidP="00A36321">
      <w:pPr>
        <w:widowControl/>
        <w:tabs>
          <w:tab w:val="left" w:leader="dot" w:pos="9639"/>
        </w:tabs>
        <w:jc w:val="left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Név:</w:t>
      </w:r>
      <w:r w:rsidRPr="000F6CBC">
        <w:rPr>
          <w:b/>
          <w:sz w:val="24"/>
          <w:szCs w:val="24"/>
        </w:rPr>
        <w:tab/>
      </w:r>
    </w:p>
    <w:p w:rsidR="00094FFC" w:rsidRDefault="00094FFC" w:rsidP="00A36321">
      <w:pPr>
        <w:widowControl/>
        <w:jc w:val="center"/>
        <w:rPr>
          <w:b/>
          <w:sz w:val="24"/>
          <w:szCs w:val="24"/>
        </w:rPr>
      </w:pPr>
    </w:p>
    <w:p w:rsidR="00D26034" w:rsidRDefault="00D26034" w:rsidP="00A36321">
      <w:pPr>
        <w:widowControl/>
        <w:rPr>
          <w:b/>
          <w:sz w:val="24"/>
          <w:szCs w:val="24"/>
        </w:rPr>
      </w:pPr>
    </w:p>
    <w:p w:rsidR="00094FFC" w:rsidRPr="00D26034" w:rsidRDefault="0055413E" w:rsidP="00A36321">
      <w:pPr>
        <w:widowControl/>
        <w:rPr>
          <w:color w:val="222222"/>
          <w:sz w:val="24"/>
          <w:szCs w:val="24"/>
          <w:shd w:val="clear" w:color="auto" w:fill="FFFFFF"/>
        </w:rPr>
      </w:pPr>
      <w:r w:rsidRPr="00D26034">
        <w:rPr>
          <w:b/>
          <w:sz w:val="24"/>
          <w:szCs w:val="24"/>
        </w:rPr>
        <w:t>A 1</w:t>
      </w:r>
      <w:r w:rsidR="00DA0BA1" w:rsidRPr="00D26034">
        <w:rPr>
          <w:b/>
          <w:sz w:val="24"/>
          <w:szCs w:val="24"/>
        </w:rPr>
        <w:t>6</w:t>
      </w:r>
      <w:r w:rsidRPr="00D26034">
        <w:rPr>
          <w:b/>
          <w:sz w:val="24"/>
          <w:szCs w:val="24"/>
        </w:rPr>
        <w:t>. év alatti</w:t>
      </w:r>
      <w:r w:rsidR="00094FFC" w:rsidRPr="00D26034">
        <w:rPr>
          <w:b/>
          <w:sz w:val="24"/>
          <w:szCs w:val="24"/>
        </w:rPr>
        <w:t xml:space="preserve"> tanuló</w:t>
      </w:r>
      <w:r w:rsidRPr="00D26034">
        <w:rPr>
          <w:b/>
          <w:sz w:val="24"/>
          <w:szCs w:val="24"/>
        </w:rPr>
        <w:t>k</w:t>
      </w:r>
      <w:r w:rsidR="004B09EC">
        <w:rPr>
          <w:b/>
          <w:sz w:val="24"/>
          <w:szCs w:val="24"/>
        </w:rPr>
        <w:t xml:space="preserve"> </w:t>
      </w:r>
      <w:r w:rsidR="004B77E1" w:rsidRPr="00D26034">
        <w:rPr>
          <w:b/>
          <w:sz w:val="24"/>
          <w:szCs w:val="24"/>
        </w:rPr>
        <w:t>részére adatkezelési nyilatkozat az utolsó lapon</w:t>
      </w:r>
      <w:r w:rsidR="00D26034" w:rsidRPr="00D26034">
        <w:rPr>
          <w:color w:val="222222"/>
          <w:sz w:val="24"/>
          <w:szCs w:val="24"/>
          <w:shd w:val="clear" w:color="auto" w:fill="FFFFFF"/>
        </w:rPr>
        <w:t>!</w:t>
      </w:r>
    </w:p>
    <w:p w:rsidR="000D0EC6" w:rsidRPr="00D26034" w:rsidRDefault="000D0EC6" w:rsidP="0055277D">
      <w:pPr>
        <w:widowControl/>
        <w:jc w:val="center"/>
        <w:rPr>
          <w:b/>
          <w:sz w:val="24"/>
          <w:szCs w:val="24"/>
        </w:rPr>
        <w:sectPr w:rsidR="000D0EC6" w:rsidRPr="00D26034" w:rsidSect="000D0EC6">
          <w:endnotePr>
            <w:numFmt w:val="decimal"/>
          </w:endnotePr>
          <w:pgSz w:w="16840" w:h="11907" w:orient="landscape"/>
          <w:pgMar w:top="1247" w:right="1134" w:bottom="992" w:left="851" w:header="708" w:footer="708" w:gutter="0"/>
          <w:cols w:space="708"/>
          <w:titlePg/>
          <w:docGrid w:linePitch="381"/>
        </w:sectPr>
      </w:pPr>
    </w:p>
    <w:p w:rsidR="007C5A9A" w:rsidRPr="000F6CBC" w:rsidRDefault="002516C8" w:rsidP="0055277D">
      <w:pPr>
        <w:widowControl/>
        <w:jc w:val="center"/>
        <w:rPr>
          <w:sz w:val="24"/>
          <w:szCs w:val="24"/>
        </w:rPr>
      </w:pPr>
      <w:r w:rsidRPr="000F6CBC">
        <w:rPr>
          <w:b/>
          <w:sz w:val="24"/>
          <w:szCs w:val="24"/>
        </w:rPr>
        <w:lastRenderedPageBreak/>
        <w:t>TAGNYILVÁNTARTÁSI LAP</w:t>
      </w:r>
    </w:p>
    <w:p w:rsidR="007C5A9A" w:rsidRPr="000F6CBC" w:rsidRDefault="007C5A9A" w:rsidP="00A36321">
      <w:pPr>
        <w:jc w:val="center"/>
        <w:rPr>
          <w:b/>
          <w:sz w:val="24"/>
          <w:szCs w:val="24"/>
        </w:rPr>
      </w:pPr>
    </w:p>
    <w:p w:rsidR="007C5A9A" w:rsidRPr="000F6CBC" w:rsidRDefault="007C5A9A" w:rsidP="00A36321">
      <w:pPr>
        <w:rPr>
          <w:sz w:val="24"/>
          <w:szCs w:val="24"/>
        </w:rPr>
      </w:pPr>
      <w:r w:rsidRPr="000F6CBC">
        <w:rPr>
          <w:b/>
          <w:sz w:val="24"/>
          <w:szCs w:val="24"/>
        </w:rPr>
        <w:t xml:space="preserve">A tagnyilvántartási lap </w:t>
      </w:r>
      <w:r w:rsidR="002721A5">
        <w:rPr>
          <w:b/>
          <w:sz w:val="24"/>
          <w:szCs w:val="24"/>
        </w:rPr>
        <w:t xml:space="preserve">olvashatóan </w:t>
      </w:r>
      <w:r w:rsidR="002721A5" w:rsidRPr="002721A5">
        <w:rPr>
          <w:bCs/>
          <w:sz w:val="24"/>
          <w:szCs w:val="24"/>
        </w:rPr>
        <w:t>(ha van rá mód géppel)</w:t>
      </w:r>
      <w:r w:rsidR="00502C09">
        <w:rPr>
          <w:bCs/>
          <w:sz w:val="24"/>
          <w:szCs w:val="24"/>
        </w:rPr>
        <w:t xml:space="preserve"> </w:t>
      </w:r>
      <w:r w:rsidR="00820C6B">
        <w:rPr>
          <w:b/>
          <w:sz w:val="24"/>
          <w:szCs w:val="24"/>
        </w:rPr>
        <w:t>k</w:t>
      </w:r>
      <w:r w:rsidRPr="000F6CBC">
        <w:rPr>
          <w:b/>
          <w:sz w:val="24"/>
          <w:szCs w:val="24"/>
        </w:rPr>
        <w:t xml:space="preserve">itöltve </w:t>
      </w:r>
      <w:r w:rsidRPr="000F6CBC">
        <w:rPr>
          <w:sz w:val="24"/>
          <w:szCs w:val="24"/>
        </w:rPr>
        <w:t xml:space="preserve">a: </w:t>
      </w:r>
      <w:r w:rsidR="00C5425A">
        <w:rPr>
          <w:sz w:val="24"/>
          <w:szCs w:val="24"/>
        </w:rPr>
        <w:br/>
      </w:r>
      <w:r w:rsidR="00747402" w:rsidRPr="000F6CBC">
        <w:rPr>
          <w:b/>
          <w:sz w:val="24"/>
          <w:szCs w:val="24"/>
        </w:rPr>
        <w:t>magyosz.verseny</w:t>
      </w:r>
      <w:r w:rsidR="005B3499" w:rsidRPr="000F6CBC">
        <w:rPr>
          <w:b/>
          <w:sz w:val="24"/>
          <w:szCs w:val="24"/>
        </w:rPr>
        <w:fldChar w:fldCharType="begin"/>
      </w:r>
      <w:r w:rsidR="00747402" w:rsidRPr="000F6CBC">
        <w:rPr>
          <w:b/>
          <w:sz w:val="24"/>
          <w:szCs w:val="24"/>
        </w:rPr>
        <w:instrText>SYMBOL 64 \f "Times New Roman" \s 10</w:instrText>
      </w:r>
      <w:r w:rsidR="005B3499" w:rsidRPr="000F6CBC">
        <w:rPr>
          <w:b/>
          <w:sz w:val="24"/>
          <w:szCs w:val="24"/>
        </w:rPr>
        <w:fldChar w:fldCharType="separate"/>
      </w:r>
      <w:r w:rsidR="00747402" w:rsidRPr="000F6CBC">
        <w:rPr>
          <w:b/>
          <w:sz w:val="24"/>
          <w:szCs w:val="24"/>
        </w:rPr>
        <w:t>@</w:t>
      </w:r>
      <w:r w:rsidR="005B3499" w:rsidRPr="000F6CBC">
        <w:rPr>
          <w:b/>
          <w:sz w:val="24"/>
          <w:szCs w:val="24"/>
        </w:rPr>
        <w:fldChar w:fldCharType="end"/>
      </w:r>
      <w:r w:rsidR="00747402" w:rsidRPr="000F6CBC">
        <w:rPr>
          <w:b/>
          <w:sz w:val="24"/>
          <w:szCs w:val="24"/>
        </w:rPr>
        <w:t>gmail.com</w:t>
      </w:r>
      <w:r w:rsidR="00872BBF">
        <w:rPr>
          <w:b/>
          <w:sz w:val="24"/>
          <w:szCs w:val="24"/>
        </w:rPr>
        <w:t xml:space="preserve"> címre </w:t>
      </w:r>
      <w:r w:rsidRPr="000F6CBC">
        <w:rPr>
          <w:sz w:val="24"/>
          <w:szCs w:val="24"/>
        </w:rPr>
        <w:t>a jelentkezési lappal együtt</w:t>
      </w:r>
      <w:r w:rsidR="002721A5">
        <w:rPr>
          <w:sz w:val="24"/>
          <w:szCs w:val="24"/>
        </w:rPr>
        <w:t xml:space="preserve"> küldendő</w:t>
      </w:r>
      <w:r w:rsidRPr="000F6CBC">
        <w:rPr>
          <w:sz w:val="24"/>
          <w:szCs w:val="24"/>
        </w:rPr>
        <w:t>.</w:t>
      </w:r>
    </w:p>
    <w:p w:rsidR="00747402" w:rsidRPr="000F6CBC" w:rsidRDefault="00747402" w:rsidP="00A36321">
      <w:pPr>
        <w:rPr>
          <w:sz w:val="24"/>
          <w:szCs w:val="24"/>
        </w:rPr>
      </w:pPr>
    </w:p>
    <w:p w:rsidR="007C5A9A" w:rsidRPr="000F6CBC" w:rsidRDefault="00747402" w:rsidP="00A36321">
      <w:pPr>
        <w:jc w:val="center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 xml:space="preserve">Beérkezési határidő: </w:t>
      </w:r>
      <w:r w:rsidR="00CE616F">
        <w:rPr>
          <w:b/>
          <w:sz w:val="24"/>
          <w:szCs w:val="24"/>
        </w:rPr>
        <w:t>2026</w:t>
      </w:r>
      <w:r w:rsidR="00AA26A3">
        <w:rPr>
          <w:b/>
          <w:sz w:val="24"/>
          <w:szCs w:val="24"/>
        </w:rPr>
        <w:t>. október 3</w:t>
      </w:r>
      <w:r w:rsidR="009F5057">
        <w:rPr>
          <w:b/>
          <w:sz w:val="24"/>
          <w:szCs w:val="24"/>
        </w:rPr>
        <w:t>0</w:t>
      </w:r>
      <w:r w:rsidR="007C5A9A" w:rsidRPr="000F6CBC">
        <w:rPr>
          <w:b/>
          <w:sz w:val="24"/>
          <w:szCs w:val="24"/>
        </w:rPr>
        <w:t>.</w:t>
      </w:r>
    </w:p>
    <w:p w:rsidR="007C5A9A" w:rsidRPr="000F6CBC" w:rsidRDefault="007C5A9A" w:rsidP="00A36321">
      <w:pPr>
        <w:jc w:val="center"/>
        <w:rPr>
          <w:b/>
          <w:sz w:val="24"/>
          <w:szCs w:val="24"/>
        </w:rPr>
      </w:pPr>
    </w:p>
    <w:p w:rsidR="007C5A9A" w:rsidRPr="000F6CBC" w:rsidRDefault="007C5A9A" w:rsidP="007561A6">
      <w:pPr>
        <w:tabs>
          <w:tab w:val="right" w:leader="dot" w:pos="8505"/>
        </w:tabs>
        <w:spacing w:after="120"/>
        <w:rPr>
          <w:sz w:val="24"/>
          <w:szCs w:val="24"/>
        </w:rPr>
      </w:pPr>
      <w:r w:rsidRPr="000F6CBC">
        <w:rPr>
          <w:sz w:val="24"/>
          <w:szCs w:val="24"/>
        </w:rPr>
        <w:t xml:space="preserve">Az iskola vagy munkahely neve: </w:t>
      </w:r>
      <w:r w:rsidRPr="000F6CBC">
        <w:rPr>
          <w:sz w:val="24"/>
          <w:szCs w:val="24"/>
        </w:rPr>
        <w:tab/>
      </w:r>
    </w:p>
    <w:p w:rsidR="007C5A9A" w:rsidRPr="000F6CBC" w:rsidRDefault="007C5A9A" w:rsidP="007561A6">
      <w:pPr>
        <w:tabs>
          <w:tab w:val="right" w:leader="dot" w:pos="8505"/>
        </w:tabs>
        <w:spacing w:after="120"/>
        <w:rPr>
          <w:sz w:val="24"/>
          <w:szCs w:val="24"/>
        </w:rPr>
      </w:pPr>
      <w:r w:rsidRPr="000F6CBC">
        <w:rPr>
          <w:sz w:val="24"/>
          <w:szCs w:val="24"/>
        </w:rPr>
        <w:t xml:space="preserve">címe (irányítószám): </w:t>
      </w:r>
      <w:r w:rsidRPr="000F6CBC">
        <w:rPr>
          <w:sz w:val="24"/>
          <w:szCs w:val="24"/>
        </w:rPr>
        <w:tab/>
      </w:r>
    </w:p>
    <w:p w:rsidR="007C5A9A" w:rsidRPr="000F6CBC" w:rsidRDefault="007C5A9A" w:rsidP="007561A6">
      <w:pPr>
        <w:tabs>
          <w:tab w:val="right" w:leader="dot" w:pos="8505"/>
        </w:tabs>
        <w:spacing w:after="120"/>
        <w:rPr>
          <w:sz w:val="24"/>
          <w:szCs w:val="24"/>
        </w:rPr>
      </w:pPr>
      <w:r w:rsidRPr="000F6CBC">
        <w:rPr>
          <w:sz w:val="24"/>
          <w:szCs w:val="24"/>
        </w:rPr>
        <w:t xml:space="preserve">e-mail: </w:t>
      </w:r>
      <w:r w:rsidRPr="000F6CBC">
        <w:rPr>
          <w:sz w:val="24"/>
          <w:szCs w:val="24"/>
        </w:rPr>
        <w:tab/>
      </w:r>
    </w:p>
    <w:p w:rsidR="007C5A9A" w:rsidRPr="000F6CBC" w:rsidRDefault="007C5A9A" w:rsidP="007561A6">
      <w:pPr>
        <w:tabs>
          <w:tab w:val="right" w:leader="dot" w:pos="8505"/>
        </w:tabs>
        <w:spacing w:after="120"/>
        <w:rPr>
          <w:sz w:val="24"/>
          <w:szCs w:val="24"/>
        </w:rPr>
      </w:pPr>
      <w:r w:rsidRPr="000F6CBC">
        <w:rPr>
          <w:sz w:val="24"/>
          <w:szCs w:val="24"/>
        </w:rPr>
        <w:t xml:space="preserve">telefonszáma (körzetszám): </w:t>
      </w:r>
      <w:r w:rsidRPr="000F6CBC">
        <w:rPr>
          <w:sz w:val="24"/>
          <w:szCs w:val="24"/>
        </w:rPr>
        <w:tab/>
      </w:r>
    </w:p>
    <w:p w:rsidR="000D0EC6" w:rsidRDefault="007C5A9A" w:rsidP="007561A6">
      <w:pPr>
        <w:tabs>
          <w:tab w:val="right" w:leader="dot" w:pos="8505"/>
        </w:tabs>
        <w:spacing w:after="120"/>
        <w:rPr>
          <w:sz w:val="24"/>
          <w:szCs w:val="24"/>
        </w:rPr>
      </w:pPr>
      <w:r w:rsidRPr="000F6CBC">
        <w:rPr>
          <w:sz w:val="24"/>
          <w:szCs w:val="24"/>
        </w:rPr>
        <w:t>A felkészítő tanár (versenyfelelős) neve, elérhetősége</w:t>
      </w:r>
      <w:r w:rsidR="000D0EC6">
        <w:rPr>
          <w:sz w:val="24"/>
          <w:szCs w:val="24"/>
        </w:rPr>
        <w:t xml:space="preserve"> (telefonszám, e-mail): </w:t>
      </w:r>
    </w:p>
    <w:p w:rsidR="007C5A9A" w:rsidRDefault="000D0EC6" w:rsidP="007561A6">
      <w:pPr>
        <w:tabs>
          <w:tab w:val="right" w:leader="dot" w:pos="8505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</w:t>
      </w:r>
      <w:r w:rsidR="007C5A9A" w:rsidRPr="000F6CBC">
        <w:rPr>
          <w:sz w:val="24"/>
          <w:szCs w:val="24"/>
        </w:rPr>
        <w:t>………………….…………………</w:t>
      </w:r>
      <w:r w:rsidR="00C5425A">
        <w:rPr>
          <w:sz w:val="24"/>
          <w:szCs w:val="24"/>
        </w:rPr>
        <w:t>………...</w:t>
      </w:r>
    </w:p>
    <w:p w:rsidR="00C5425A" w:rsidRDefault="00C5425A" w:rsidP="007561A6">
      <w:pPr>
        <w:tabs>
          <w:tab w:val="right" w:leader="dot" w:pos="8505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………………………………………………………………………………………………………….</w:t>
      </w:r>
    </w:p>
    <w:p w:rsidR="00D26034" w:rsidRDefault="00D26034" w:rsidP="007561A6">
      <w:pPr>
        <w:tabs>
          <w:tab w:val="right" w:leader="dot" w:pos="8505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>A versenyeztető/kísérő tanár neve, elérhetősége (telefonszám, e-mail):</w:t>
      </w:r>
    </w:p>
    <w:p w:rsidR="00D26034" w:rsidRDefault="00D26034" w:rsidP="00D26034">
      <w:pPr>
        <w:tabs>
          <w:tab w:val="right" w:leader="dot" w:pos="8505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</w:t>
      </w:r>
      <w:r w:rsidRPr="000F6CBC">
        <w:rPr>
          <w:sz w:val="24"/>
          <w:szCs w:val="24"/>
        </w:rPr>
        <w:t>………………….…………………</w:t>
      </w:r>
      <w:r>
        <w:rPr>
          <w:sz w:val="24"/>
          <w:szCs w:val="24"/>
        </w:rPr>
        <w:t>………...</w:t>
      </w:r>
    </w:p>
    <w:p w:rsidR="00D26034" w:rsidRDefault="00D26034" w:rsidP="00D26034">
      <w:pPr>
        <w:tabs>
          <w:tab w:val="right" w:leader="dot" w:pos="8505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………………………………………………………………………………………………………….</w:t>
      </w:r>
    </w:p>
    <w:p w:rsidR="007C5A9A" w:rsidRPr="000F6CBC" w:rsidRDefault="007C5A9A" w:rsidP="00A36321">
      <w:pPr>
        <w:ind w:right="680"/>
        <w:jc w:val="left"/>
        <w:rPr>
          <w:b/>
          <w:sz w:val="24"/>
          <w:szCs w:val="24"/>
          <w:u w:val="single"/>
        </w:rPr>
      </w:pPr>
      <w:r w:rsidRPr="000F6CBC">
        <w:rPr>
          <w:b/>
          <w:sz w:val="24"/>
          <w:szCs w:val="24"/>
          <w:u w:val="single"/>
        </w:rPr>
        <w:t>I. Azon versenyzők névsora, akik az ez évi tagdíjukat már befizették:</w:t>
      </w:r>
    </w:p>
    <w:p w:rsidR="007C5A9A" w:rsidRPr="000F6CBC" w:rsidRDefault="007C5A9A" w:rsidP="00A36321">
      <w:pPr>
        <w:ind w:right="680"/>
        <w:jc w:val="center"/>
        <w:rPr>
          <w:sz w:val="24"/>
          <w:szCs w:val="24"/>
          <w:u w:val="single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8"/>
        <w:gridCol w:w="4338"/>
        <w:gridCol w:w="4305"/>
      </w:tblGrid>
      <w:tr w:rsidR="00126DF7" w:rsidRPr="000F6CBC" w:rsidTr="00137DC8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26DF7">
            <w:pPr>
              <w:ind w:left="-5"/>
              <w:jc w:val="center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Sorszám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26DF7">
            <w:pPr>
              <w:jc w:val="center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Név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DF7" w:rsidRDefault="00126DF7" w:rsidP="00126DF7">
            <w:pPr>
              <w:jc w:val="center"/>
              <w:rPr>
                <w:color w:val="222222"/>
                <w:sz w:val="20"/>
              </w:rPr>
            </w:pPr>
            <w:r w:rsidRPr="00126DF7">
              <w:rPr>
                <w:color w:val="222222"/>
                <w:sz w:val="20"/>
              </w:rPr>
              <w:t xml:space="preserve">Az adatkezelési szabályzatot megismertem </w:t>
            </w:r>
          </w:p>
          <w:p w:rsidR="00126DF7" w:rsidRPr="00126DF7" w:rsidRDefault="00126DF7" w:rsidP="00126DF7">
            <w:pPr>
              <w:jc w:val="center"/>
              <w:rPr>
                <w:sz w:val="20"/>
              </w:rPr>
            </w:pPr>
            <w:r w:rsidRPr="00126DF7">
              <w:rPr>
                <w:color w:val="222222"/>
                <w:sz w:val="20"/>
              </w:rPr>
              <w:t>és elfogadom</w:t>
            </w:r>
            <w:r>
              <w:rPr>
                <w:b/>
                <w:bCs/>
                <w:color w:val="222222"/>
                <w:sz w:val="20"/>
              </w:rPr>
              <w:t xml:space="preserve">/ </w:t>
            </w:r>
            <w:r w:rsidRPr="00126DF7">
              <w:rPr>
                <w:b/>
                <w:bCs/>
                <w:color w:val="222222"/>
                <w:sz w:val="20"/>
              </w:rPr>
              <w:t>Aláírás</w:t>
            </w:r>
          </w:p>
        </w:tc>
      </w:tr>
      <w:tr w:rsidR="00126DF7" w:rsidRPr="000F6CBC" w:rsidTr="00137DC8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F12BE2">
            <w:pPr>
              <w:ind w:left="-5"/>
              <w:jc w:val="center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1.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26DF7">
            <w:pPr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DF7" w:rsidRPr="00126DF7" w:rsidRDefault="00126DF7" w:rsidP="00126DF7">
            <w:pPr>
              <w:rPr>
                <w:sz w:val="20"/>
              </w:rPr>
            </w:pPr>
          </w:p>
        </w:tc>
      </w:tr>
      <w:tr w:rsidR="00126DF7" w:rsidRPr="000F6CBC" w:rsidTr="00126DF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F12BE2">
            <w:pPr>
              <w:ind w:left="-5"/>
              <w:jc w:val="center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2.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A36321">
            <w:pPr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A36321">
            <w:pPr>
              <w:rPr>
                <w:sz w:val="24"/>
                <w:szCs w:val="24"/>
              </w:rPr>
            </w:pPr>
          </w:p>
        </w:tc>
      </w:tr>
      <w:tr w:rsidR="00126DF7" w:rsidRPr="000F6CBC" w:rsidTr="00126DF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F12BE2">
            <w:pPr>
              <w:ind w:left="-5"/>
              <w:jc w:val="center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3.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A36321">
            <w:pPr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A36321">
            <w:pPr>
              <w:rPr>
                <w:sz w:val="24"/>
                <w:szCs w:val="24"/>
              </w:rPr>
            </w:pPr>
          </w:p>
        </w:tc>
      </w:tr>
    </w:tbl>
    <w:p w:rsidR="007C5A9A" w:rsidRPr="000F6CBC" w:rsidRDefault="007C5A9A" w:rsidP="00A36321">
      <w:pPr>
        <w:rPr>
          <w:sz w:val="24"/>
          <w:szCs w:val="24"/>
        </w:rPr>
      </w:pPr>
    </w:p>
    <w:p w:rsidR="007C5A9A" w:rsidRPr="000F6CBC" w:rsidRDefault="007C5A9A" w:rsidP="00A36321">
      <w:pPr>
        <w:ind w:right="680"/>
        <w:jc w:val="left"/>
        <w:rPr>
          <w:b/>
          <w:sz w:val="24"/>
          <w:szCs w:val="24"/>
          <w:u w:val="single"/>
        </w:rPr>
      </w:pPr>
      <w:r w:rsidRPr="000F6CBC">
        <w:rPr>
          <w:b/>
          <w:sz w:val="24"/>
          <w:szCs w:val="24"/>
          <w:u w:val="single"/>
        </w:rPr>
        <w:t>II. Azon versenyzők névsora, akik az ez évi tagdíjukat a verseny nevezési díjával egy</w:t>
      </w:r>
      <w:r w:rsidR="00EB700D" w:rsidRPr="000F6CBC">
        <w:rPr>
          <w:b/>
          <w:sz w:val="24"/>
          <w:szCs w:val="24"/>
          <w:u w:val="single"/>
        </w:rPr>
        <w:t>ütt fizetik be (tanulói tagdíj 5</w:t>
      </w:r>
      <w:r w:rsidRPr="000F6CBC">
        <w:rPr>
          <w:b/>
          <w:sz w:val="24"/>
          <w:szCs w:val="24"/>
          <w:u w:val="single"/>
        </w:rPr>
        <w:t>00 Ft/fő)</w:t>
      </w:r>
    </w:p>
    <w:p w:rsidR="007C5A9A" w:rsidRPr="000F6CBC" w:rsidRDefault="007C5A9A" w:rsidP="00A36321">
      <w:pPr>
        <w:ind w:right="680"/>
        <w:jc w:val="center"/>
        <w:rPr>
          <w:sz w:val="24"/>
          <w:szCs w:val="24"/>
          <w:u w:val="single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8"/>
        <w:gridCol w:w="4338"/>
        <w:gridCol w:w="4305"/>
      </w:tblGrid>
      <w:tr w:rsidR="00126DF7" w:rsidRPr="000F6CBC" w:rsidTr="00137DC8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37DC8">
            <w:pPr>
              <w:ind w:left="-5"/>
              <w:jc w:val="center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Sorszám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37DC8">
            <w:pPr>
              <w:jc w:val="center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Név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DF7" w:rsidRDefault="00126DF7" w:rsidP="00137DC8">
            <w:pPr>
              <w:jc w:val="center"/>
              <w:rPr>
                <w:color w:val="222222"/>
                <w:sz w:val="20"/>
              </w:rPr>
            </w:pPr>
            <w:r w:rsidRPr="00126DF7">
              <w:rPr>
                <w:color w:val="222222"/>
                <w:sz w:val="20"/>
              </w:rPr>
              <w:t xml:space="preserve">Az adatkezelési szabályzatot megismertem </w:t>
            </w:r>
          </w:p>
          <w:p w:rsidR="00126DF7" w:rsidRPr="00126DF7" w:rsidRDefault="00126DF7" w:rsidP="00137DC8">
            <w:pPr>
              <w:jc w:val="center"/>
              <w:rPr>
                <w:sz w:val="20"/>
              </w:rPr>
            </w:pPr>
            <w:r w:rsidRPr="00126DF7">
              <w:rPr>
                <w:color w:val="222222"/>
                <w:sz w:val="20"/>
              </w:rPr>
              <w:t>és elfogadom</w:t>
            </w:r>
            <w:r>
              <w:rPr>
                <w:b/>
                <w:bCs/>
                <w:color w:val="222222"/>
                <w:sz w:val="20"/>
              </w:rPr>
              <w:t xml:space="preserve">/ </w:t>
            </w:r>
            <w:r w:rsidRPr="00126DF7">
              <w:rPr>
                <w:b/>
                <w:bCs/>
                <w:color w:val="222222"/>
                <w:sz w:val="20"/>
              </w:rPr>
              <w:t>Aláírás</w:t>
            </w:r>
          </w:p>
        </w:tc>
      </w:tr>
      <w:tr w:rsidR="00126DF7" w:rsidRPr="000F6CBC" w:rsidTr="00137DC8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F12BE2">
            <w:pPr>
              <w:ind w:left="-5"/>
              <w:jc w:val="center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1.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37DC8">
            <w:pPr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DF7" w:rsidRPr="00126DF7" w:rsidRDefault="00126DF7" w:rsidP="00137DC8">
            <w:pPr>
              <w:rPr>
                <w:sz w:val="20"/>
              </w:rPr>
            </w:pPr>
          </w:p>
        </w:tc>
      </w:tr>
      <w:tr w:rsidR="00126DF7" w:rsidRPr="000F6CBC" w:rsidTr="00137DC8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F12BE2">
            <w:pPr>
              <w:ind w:left="-5"/>
              <w:jc w:val="center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2.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37DC8">
            <w:pPr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37DC8">
            <w:pPr>
              <w:rPr>
                <w:sz w:val="24"/>
                <w:szCs w:val="24"/>
              </w:rPr>
            </w:pPr>
          </w:p>
        </w:tc>
      </w:tr>
      <w:tr w:rsidR="00126DF7" w:rsidRPr="000F6CBC" w:rsidTr="00137DC8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F12BE2">
            <w:pPr>
              <w:ind w:left="-5"/>
              <w:jc w:val="center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3.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37DC8">
            <w:pPr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37DC8">
            <w:pPr>
              <w:rPr>
                <w:sz w:val="24"/>
                <w:szCs w:val="24"/>
              </w:rPr>
            </w:pPr>
          </w:p>
        </w:tc>
      </w:tr>
    </w:tbl>
    <w:p w:rsidR="007C5A9A" w:rsidRPr="000F6CBC" w:rsidRDefault="007C5A9A" w:rsidP="00A36321">
      <w:pPr>
        <w:widowControl/>
        <w:rPr>
          <w:sz w:val="24"/>
          <w:szCs w:val="24"/>
        </w:rPr>
      </w:pPr>
    </w:p>
    <w:p w:rsidR="00D26034" w:rsidRDefault="00D26034">
      <w:pPr>
        <w:widowControl/>
        <w:overflowPunct/>
        <w:autoSpaceDE/>
        <w:autoSpaceDN/>
        <w:adjustRightInd/>
        <w:jc w:val="left"/>
        <w:textAlignment w:val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D26034" w:rsidRPr="000F6CBC" w:rsidRDefault="00D26034" w:rsidP="00D26034">
      <w:pPr>
        <w:widowControl/>
        <w:rPr>
          <w:sz w:val="24"/>
          <w:szCs w:val="24"/>
        </w:rPr>
      </w:pPr>
      <w:r>
        <w:rPr>
          <w:sz w:val="24"/>
          <w:szCs w:val="24"/>
        </w:rPr>
        <w:lastRenderedPageBreak/>
        <w:t>A n</w:t>
      </w:r>
      <w:r w:rsidRPr="000F6CBC">
        <w:rPr>
          <w:sz w:val="24"/>
          <w:szCs w:val="24"/>
        </w:rPr>
        <w:t xml:space="preserve">evezési díj a </w:t>
      </w:r>
      <w:r w:rsidR="00CE616F">
        <w:rPr>
          <w:sz w:val="24"/>
          <w:szCs w:val="24"/>
        </w:rPr>
        <w:t>2026</w:t>
      </w:r>
      <w:r w:rsidRPr="000F6CBC">
        <w:rPr>
          <w:sz w:val="24"/>
          <w:szCs w:val="24"/>
        </w:rPr>
        <w:t xml:space="preserve">. évi bajnokságon </w:t>
      </w:r>
      <w:r w:rsidRPr="000F6CBC">
        <w:rPr>
          <w:b/>
          <w:sz w:val="24"/>
          <w:szCs w:val="24"/>
        </w:rPr>
        <w:t xml:space="preserve">egységesen </w:t>
      </w:r>
      <w:r w:rsidRPr="001C4B38">
        <w:rPr>
          <w:b/>
          <w:sz w:val="24"/>
          <w:szCs w:val="24"/>
        </w:rPr>
        <w:t>1000 Ft</w:t>
      </w:r>
      <w:r w:rsidRPr="000F6CBC">
        <w:rPr>
          <w:sz w:val="24"/>
          <w:szCs w:val="24"/>
        </w:rPr>
        <w:t xml:space="preserve"> versenyszámonként.</w:t>
      </w:r>
    </w:p>
    <w:p w:rsidR="007C5A9A" w:rsidRPr="000F6CBC" w:rsidRDefault="007C5A9A" w:rsidP="00A36321">
      <w:pPr>
        <w:pStyle w:val="lfej"/>
        <w:widowControl/>
        <w:tabs>
          <w:tab w:val="clear" w:pos="4536"/>
          <w:tab w:val="clear" w:pos="9072"/>
        </w:tabs>
        <w:rPr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2012"/>
        <w:gridCol w:w="2388"/>
        <w:gridCol w:w="2389"/>
      </w:tblGrid>
      <w:tr w:rsidR="007C5A9A" w:rsidRPr="000F6CBC">
        <w:tc>
          <w:tcPr>
            <w:tcW w:w="2764" w:type="dxa"/>
          </w:tcPr>
          <w:p w:rsidR="007C5A9A" w:rsidRPr="000F6CBC" w:rsidRDefault="007C5A9A" w:rsidP="00A36321">
            <w:pPr>
              <w:widowControl/>
              <w:rPr>
                <w:b/>
                <w:sz w:val="24"/>
                <w:szCs w:val="24"/>
              </w:rPr>
            </w:pPr>
            <w:r w:rsidRPr="000F6CBC">
              <w:rPr>
                <w:b/>
                <w:sz w:val="24"/>
                <w:szCs w:val="24"/>
              </w:rPr>
              <w:t>Versenyszám</w:t>
            </w:r>
          </w:p>
        </w:tc>
        <w:tc>
          <w:tcPr>
            <w:tcW w:w="2012" w:type="dxa"/>
          </w:tcPr>
          <w:p w:rsidR="007C5A9A" w:rsidRPr="000F6CBC" w:rsidRDefault="007C5A9A" w:rsidP="00A36321">
            <w:pPr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2388" w:type="dxa"/>
          </w:tcPr>
          <w:p w:rsidR="007C5A9A" w:rsidRPr="000F6CBC" w:rsidRDefault="007C5A9A" w:rsidP="00A36321">
            <w:pPr>
              <w:widowControl/>
              <w:rPr>
                <w:b/>
                <w:sz w:val="24"/>
                <w:szCs w:val="24"/>
              </w:rPr>
            </w:pPr>
            <w:r w:rsidRPr="000F6CBC">
              <w:rPr>
                <w:b/>
                <w:sz w:val="24"/>
                <w:szCs w:val="24"/>
              </w:rPr>
              <w:t>Létszám</w:t>
            </w:r>
          </w:p>
        </w:tc>
        <w:tc>
          <w:tcPr>
            <w:tcW w:w="2389" w:type="dxa"/>
          </w:tcPr>
          <w:p w:rsidR="007C5A9A" w:rsidRPr="000F6CBC" w:rsidRDefault="007C5A9A" w:rsidP="00A36321">
            <w:pPr>
              <w:widowControl/>
              <w:rPr>
                <w:b/>
                <w:sz w:val="24"/>
                <w:szCs w:val="24"/>
              </w:rPr>
            </w:pPr>
            <w:r w:rsidRPr="000F6CBC">
              <w:rPr>
                <w:b/>
                <w:sz w:val="24"/>
                <w:szCs w:val="24"/>
              </w:rPr>
              <w:t>Összeg</w:t>
            </w:r>
          </w:p>
        </w:tc>
      </w:tr>
      <w:tr w:rsidR="007C5A9A" w:rsidRPr="000F6CBC">
        <w:tc>
          <w:tcPr>
            <w:tcW w:w="2764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Gyorsírás</w:t>
            </w:r>
          </w:p>
        </w:tc>
        <w:tc>
          <w:tcPr>
            <w:tcW w:w="2012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9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</w:tr>
      <w:tr w:rsidR="007C5A9A" w:rsidRPr="000F6CBC">
        <w:tc>
          <w:tcPr>
            <w:tcW w:w="2764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Gépírás</w:t>
            </w:r>
          </w:p>
        </w:tc>
        <w:tc>
          <w:tcPr>
            <w:tcW w:w="2012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9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</w:tr>
      <w:tr w:rsidR="007C5A9A" w:rsidRPr="000F6CBC">
        <w:tc>
          <w:tcPr>
            <w:tcW w:w="2764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Szövegszerkesztés</w:t>
            </w:r>
          </w:p>
        </w:tc>
        <w:tc>
          <w:tcPr>
            <w:tcW w:w="2012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9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</w:tr>
      <w:tr w:rsidR="007C5A9A" w:rsidRPr="000F6CBC">
        <w:tc>
          <w:tcPr>
            <w:tcW w:w="2764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Beszédírás</w:t>
            </w:r>
          </w:p>
        </w:tc>
        <w:tc>
          <w:tcPr>
            <w:tcW w:w="2012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9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</w:tr>
      <w:tr w:rsidR="003B4F43" w:rsidRPr="000F6CBC">
        <w:tc>
          <w:tcPr>
            <w:tcW w:w="2764" w:type="dxa"/>
          </w:tcPr>
          <w:p w:rsidR="003B4F43" w:rsidRPr="00106999" w:rsidRDefault="003B4F43" w:rsidP="00A36321">
            <w:pPr>
              <w:widowControl/>
              <w:rPr>
                <w:sz w:val="24"/>
                <w:szCs w:val="24"/>
              </w:rPr>
            </w:pPr>
            <w:r w:rsidRPr="00106999">
              <w:rPr>
                <w:sz w:val="24"/>
                <w:szCs w:val="24"/>
              </w:rPr>
              <w:t>Jegyzőkönyvvezetés</w:t>
            </w:r>
          </w:p>
        </w:tc>
        <w:tc>
          <w:tcPr>
            <w:tcW w:w="2012" w:type="dxa"/>
          </w:tcPr>
          <w:p w:rsidR="003B4F43" w:rsidRPr="000F6CBC" w:rsidRDefault="003B4F43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3B4F43" w:rsidRPr="000F6CBC" w:rsidRDefault="003B4F43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9" w:type="dxa"/>
          </w:tcPr>
          <w:p w:rsidR="003B4F43" w:rsidRPr="000F6CBC" w:rsidRDefault="003B4F43" w:rsidP="00A36321">
            <w:pPr>
              <w:widowControl/>
              <w:rPr>
                <w:sz w:val="24"/>
                <w:szCs w:val="24"/>
              </w:rPr>
            </w:pPr>
          </w:p>
        </w:tc>
      </w:tr>
      <w:tr w:rsidR="009F5057" w:rsidRPr="009F5057">
        <w:tc>
          <w:tcPr>
            <w:tcW w:w="2764" w:type="dxa"/>
          </w:tcPr>
          <w:p w:rsidR="00D26034" w:rsidRPr="009F5057" w:rsidRDefault="00D26034" w:rsidP="00A36321">
            <w:pPr>
              <w:widowControl/>
              <w:rPr>
                <w:color w:val="000000" w:themeColor="text1"/>
                <w:sz w:val="24"/>
                <w:szCs w:val="24"/>
              </w:rPr>
            </w:pPr>
            <w:r w:rsidRPr="009F5057">
              <w:rPr>
                <w:color w:val="000000" w:themeColor="text1"/>
                <w:sz w:val="24"/>
                <w:szCs w:val="24"/>
              </w:rPr>
              <w:t>Helyesírás gépírással</w:t>
            </w:r>
          </w:p>
        </w:tc>
        <w:tc>
          <w:tcPr>
            <w:tcW w:w="2012" w:type="dxa"/>
          </w:tcPr>
          <w:p w:rsidR="00D26034" w:rsidRPr="009F5057" w:rsidRDefault="00D26034" w:rsidP="00A36321">
            <w:pPr>
              <w:widowControl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8" w:type="dxa"/>
          </w:tcPr>
          <w:p w:rsidR="00D26034" w:rsidRPr="009F5057" w:rsidRDefault="00D26034" w:rsidP="00A36321">
            <w:pPr>
              <w:widowControl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9" w:type="dxa"/>
          </w:tcPr>
          <w:p w:rsidR="00D26034" w:rsidRPr="009F5057" w:rsidRDefault="00D26034" w:rsidP="00A36321">
            <w:pPr>
              <w:widowControl/>
              <w:rPr>
                <w:color w:val="000000" w:themeColor="text1"/>
                <w:sz w:val="24"/>
                <w:szCs w:val="24"/>
              </w:rPr>
            </w:pPr>
          </w:p>
        </w:tc>
      </w:tr>
      <w:tr w:rsidR="007C5A9A" w:rsidRPr="000F6CBC">
        <w:tc>
          <w:tcPr>
            <w:tcW w:w="2764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Tagdíj</w:t>
            </w:r>
            <w:r w:rsidR="00D1584D" w:rsidRPr="000F6CBC">
              <w:rPr>
                <w:sz w:val="24"/>
                <w:szCs w:val="24"/>
              </w:rPr>
              <w:t xml:space="preserve"> (pártoló tag díja is)</w:t>
            </w:r>
          </w:p>
        </w:tc>
        <w:tc>
          <w:tcPr>
            <w:tcW w:w="2012" w:type="dxa"/>
          </w:tcPr>
          <w:p w:rsidR="007C5A9A" w:rsidRPr="000F6CBC" w:rsidRDefault="00687667" w:rsidP="00A36321">
            <w:pPr>
              <w:widowControl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f</w:t>
            </w:r>
            <w:r w:rsidR="007C5A9A" w:rsidRPr="000F6CBC">
              <w:rPr>
                <w:sz w:val="24"/>
                <w:szCs w:val="24"/>
              </w:rPr>
              <w:t>elnőtt</w:t>
            </w:r>
            <w:r w:rsidR="002721A5">
              <w:rPr>
                <w:sz w:val="24"/>
                <w:szCs w:val="24"/>
              </w:rPr>
              <w:t>/tanár</w:t>
            </w:r>
            <w:r w:rsidR="002721A5">
              <w:rPr>
                <w:rStyle w:val="Lbjegyzet-hivatkozs"/>
                <w:sz w:val="24"/>
                <w:szCs w:val="24"/>
              </w:rPr>
              <w:footnoteReference w:id="2"/>
            </w:r>
          </w:p>
        </w:tc>
        <w:tc>
          <w:tcPr>
            <w:tcW w:w="2388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9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</w:tr>
      <w:tr w:rsidR="00D26034" w:rsidRPr="000F6CBC">
        <w:tc>
          <w:tcPr>
            <w:tcW w:w="2764" w:type="dxa"/>
          </w:tcPr>
          <w:p w:rsidR="00D26034" w:rsidRPr="000F6CBC" w:rsidRDefault="00D26034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012" w:type="dxa"/>
          </w:tcPr>
          <w:p w:rsidR="00D26034" w:rsidRPr="000F6CBC" w:rsidRDefault="00D26034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D26034" w:rsidRPr="000F6CBC" w:rsidRDefault="00D26034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9" w:type="dxa"/>
          </w:tcPr>
          <w:p w:rsidR="00D26034" w:rsidRPr="000F6CBC" w:rsidRDefault="00D26034" w:rsidP="00A36321">
            <w:pPr>
              <w:widowControl/>
              <w:rPr>
                <w:sz w:val="24"/>
                <w:szCs w:val="24"/>
              </w:rPr>
            </w:pPr>
          </w:p>
        </w:tc>
      </w:tr>
      <w:tr w:rsidR="00F12BE2" w:rsidRPr="000F6CBC">
        <w:tc>
          <w:tcPr>
            <w:tcW w:w="2764" w:type="dxa"/>
          </w:tcPr>
          <w:p w:rsidR="00F12BE2" w:rsidRPr="000F6CBC" w:rsidRDefault="00F12BE2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012" w:type="dxa"/>
          </w:tcPr>
          <w:p w:rsidR="00F12BE2" w:rsidRPr="000F6CBC" w:rsidRDefault="00F12BE2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F12BE2" w:rsidRPr="000F6CBC" w:rsidRDefault="00F12BE2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9" w:type="dxa"/>
          </w:tcPr>
          <w:p w:rsidR="00F12BE2" w:rsidRPr="000F6CBC" w:rsidRDefault="00F12BE2" w:rsidP="00A36321">
            <w:pPr>
              <w:widowControl/>
              <w:rPr>
                <w:sz w:val="24"/>
                <w:szCs w:val="24"/>
              </w:rPr>
            </w:pPr>
          </w:p>
        </w:tc>
      </w:tr>
      <w:tr w:rsidR="00F12BE2" w:rsidRPr="000F6CBC">
        <w:tc>
          <w:tcPr>
            <w:tcW w:w="2764" w:type="dxa"/>
          </w:tcPr>
          <w:p w:rsidR="00F12BE2" w:rsidRPr="000F6CBC" w:rsidRDefault="00F12BE2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012" w:type="dxa"/>
          </w:tcPr>
          <w:p w:rsidR="00F12BE2" w:rsidRPr="000F6CBC" w:rsidRDefault="00F12BE2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F12BE2" w:rsidRPr="000F6CBC" w:rsidRDefault="00F12BE2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9" w:type="dxa"/>
          </w:tcPr>
          <w:p w:rsidR="00F12BE2" w:rsidRPr="000F6CBC" w:rsidRDefault="00F12BE2" w:rsidP="00A36321">
            <w:pPr>
              <w:widowControl/>
              <w:rPr>
                <w:sz w:val="24"/>
                <w:szCs w:val="24"/>
              </w:rPr>
            </w:pPr>
          </w:p>
        </w:tc>
      </w:tr>
      <w:tr w:rsidR="00D26034" w:rsidRPr="000F6CBC">
        <w:tc>
          <w:tcPr>
            <w:tcW w:w="2764" w:type="dxa"/>
          </w:tcPr>
          <w:p w:rsidR="00D26034" w:rsidRPr="000F6CBC" w:rsidRDefault="00D26034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012" w:type="dxa"/>
          </w:tcPr>
          <w:p w:rsidR="00D26034" w:rsidRPr="000F6CBC" w:rsidRDefault="00D26034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D26034" w:rsidRPr="000F6CBC" w:rsidRDefault="00D26034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9" w:type="dxa"/>
          </w:tcPr>
          <w:p w:rsidR="00D26034" w:rsidRPr="000F6CBC" w:rsidRDefault="00D26034" w:rsidP="00A36321">
            <w:pPr>
              <w:widowControl/>
              <w:rPr>
                <w:sz w:val="24"/>
                <w:szCs w:val="24"/>
              </w:rPr>
            </w:pPr>
          </w:p>
        </w:tc>
      </w:tr>
      <w:tr w:rsidR="007C5A9A" w:rsidRPr="000F6CBC">
        <w:tc>
          <w:tcPr>
            <w:tcW w:w="2764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012" w:type="dxa"/>
          </w:tcPr>
          <w:p w:rsidR="007C5A9A" w:rsidRPr="000F6CBC" w:rsidRDefault="00687667" w:rsidP="00A36321">
            <w:pPr>
              <w:widowControl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t</w:t>
            </w:r>
            <w:r w:rsidR="007C5A9A" w:rsidRPr="000F6CBC">
              <w:rPr>
                <w:sz w:val="24"/>
                <w:szCs w:val="24"/>
              </w:rPr>
              <w:t>anuló</w:t>
            </w:r>
          </w:p>
        </w:tc>
        <w:tc>
          <w:tcPr>
            <w:tcW w:w="2388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9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</w:tr>
      <w:tr w:rsidR="00EB700D" w:rsidRPr="000F6CBC">
        <w:tc>
          <w:tcPr>
            <w:tcW w:w="2764" w:type="dxa"/>
          </w:tcPr>
          <w:p w:rsidR="00EB700D" w:rsidRPr="000F6CBC" w:rsidRDefault="00EB700D" w:rsidP="00A36321">
            <w:pPr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2012" w:type="dxa"/>
          </w:tcPr>
          <w:p w:rsidR="00EB700D" w:rsidRPr="000F6CBC" w:rsidRDefault="00EB700D" w:rsidP="00A36321">
            <w:pPr>
              <w:widowControl/>
              <w:rPr>
                <w:b/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egyéb</w:t>
            </w:r>
          </w:p>
        </w:tc>
        <w:tc>
          <w:tcPr>
            <w:tcW w:w="2388" w:type="dxa"/>
          </w:tcPr>
          <w:p w:rsidR="00EB700D" w:rsidRPr="000F6CBC" w:rsidRDefault="00EB700D" w:rsidP="00A36321">
            <w:pPr>
              <w:widowControl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389" w:type="dxa"/>
          </w:tcPr>
          <w:p w:rsidR="00EB700D" w:rsidRPr="000F6CBC" w:rsidRDefault="00EB700D" w:rsidP="00A36321">
            <w:pPr>
              <w:widowControl/>
              <w:jc w:val="right"/>
              <w:rPr>
                <w:b/>
                <w:sz w:val="24"/>
                <w:szCs w:val="24"/>
              </w:rPr>
            </w:pPr>
          </w:p>
        </w:tc>
      </w:tr>
      <w:tr w:rsidR="007C5A9A" w:rsidRPr="000F6CBC">
        <w:tc>
          <w:tcPr>
            <w:tcW w:w="2764" w:type="dxa"/>
          </w:tcPr>
          <w:p w:rsidR="007C5A9A" w:rsidRPr="000F6CBC" w:rsidRDefault="007C5A9A" w:rsidP="00A36321">
            <w:pPr>
              <w:widowControl/>
              <w:rPr>
                <w:b/>
                <w:sz w:val="24"/>
                <w:szCs w:val="24"/>
              </w:rPr>
            </w:pPr>
            <w:r w:rsidRPr="000F6CBC">
              <w:rPr>
                <w:b/>
                <w:sz w:val="24"/>
                <w:szCs w:val="24"/>
              </w:rPr>
              <w:t>ÖSSZESEN:</w:t>
            </w:r>
          </w:p>
        </w:tc>
        <w:tc>
          <w:tcPr>
            <w:tcW w:w="2012" w:type="dxa"/>
          </w:tcPr>
          <w:p w:rsidR="007C5A9A" w:rsidRPr="000F6CBC" w:rsidRDefault="007C5A9A" w:rsidP="00A36321">
            <w:pPr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2388" w:type="dxa"/>
          </w:tcPr>
          <w:p w:rsidR="007C5A9A" w:rsidRPr="000F6CBC" w:rsidRDefault="007C5A9A" w:rsidP="00A36321">
            <w:pPr>
              <w:widowControl/>
              <w:jc w:val="right"/>
              <w:rPr>
                <w:b/>
                <w:sz w:val="24"/>
                <w:szCs w:val="24"/>
              </w:rPr>
            </w:pPr>
            <w:r w:rsidRPr="000F6CBC">
              <w:rPr>
                <w:b/>
                <w:sz w:val="24"/>
                <w:szCs w:val="24"/>
              </w:rPr>
              <w:t>fő</w:t>
            </w:r>
          </w:p>
        </w:tc>
        <w:tc>
          <w:tcPr>
            <w:tcW w:w="2389" w:type="dxa"/>
          </w:tcPr>
          <w:p w:rsidR="007C5A9A" w:rsidRPr="000F6CBC" w:rsidRDefault="007C5A9A" w:rsidP="00A36321">
            <w:pPr>
              <w:widowControl/>
              <w:jc w:val="right"/>
              <w:rPr>
                <w:b/>
                <w:sz w:val="24"/>
                <w:szCs w:val="24"/>
              </w:rPr>
            </w:pPr>
            <w:r w:rsidRPr="000F6CBC">
              <w:rPr>
                <w:b/>
                <w:sz w:val="24"/>
                <w:szCs w:val="24"/>
              </w:rPr>
              <w:t>Ft</w:t>
            </w:r>
          </w:p>
        </w:tc>
      </w:tr>
    </w:tbl>
    <w:p w:rsidR="007C5A9A" w:rsidRPr="000F6CBC" w:rsidRDefault="007C5A9A" w:rsidP="00A36321">
      <w:pPr>
        <w:rPr>
          <w:sz w:val="24"/>
          <w:szCs w:val="24"/>
          <w:u w:val="single"/>
        </w:rPr>
      </w:pPr>
    </w:p>
    <w:p w:rsidR="00D26034" w:rsidRDefault="00D26034">
      <w:pPr>
        <w:widowControl/>
        <w:overflowPunct/>
        <w:autoSpaceDE/>
        <w:autoSpaceDN/>
        <w:adjustRightInd/>
        <w:jc w:val="left"/>
        <w:textAlignment w:val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:rsidR="0071262A" w:rsidRPr="000F6CBC" w:rsidRDefault="007C5A9A" w:rsidP="00862F4E">
      <w:pPr>
        <w:widowControl/>
        <w:overflowPunct/>
        <w:autoSpaceDE/>
        <w:autoSpaceDN/>
        <w:adjustRightInd/>
        <w:jc w:val="left"/>
        <w:textAlignment w:val="auto"/>
        <w:rPr>
          <w:sz w:val="24"/>
          <w:szCs w:val="24"/>
        </w:rPr>
      </w:pPr>
      <w:r w:rsidRPr="007561A6">
        <w:rPr>
          <w:b/>
          <w:sz w:val="24"/>
          <w:szCs w:val="24"/>
          <w:u w:val="single"/>
        </w:rPr>
        <w:lastRenderedPageBreak/>
        <w:t>A fizetés módja</w:t>
      </w:r>
      <w:r w:rsidRPr="000F6CBC">
        <w:rPr>
          <w:sz w:val="24"/>
          <w:szCs w:val="24"/>
          <w:u w:val="single"/>
        </w:rPr>
        <w:t>:</w:t>
      </w:r>
      <w:r w:rsidRPr="000F6CBC">
        <w:rPr>
          <w:sz w:val="24"/>
          <w:szCs w:val="24"/>
        </w:rPr>
        <w:tab/>
      </w:r>
      <w:r w:rsidRPr="000F6CBC">
        <w:rPr>
          <w:b/>
          <w:sz w:val="24"/>
          <w:szCs w:val="24"/>
        </w:rPr>
        <w:t xml:space="preserve">banki átutalás </w:t>
      </w:r>
      <w:r w:rsidR="0071262A">
        <w:rPr>
          <w:b/>
          <w:sz w:val="24"/>
          <w:szCs w:val="24"/>
        </w:rPr>
        <w:t>a MAGYOSZ</w:t>
      </w:r>
      <w:r w:rsidR="00415A2C">
        <w:rPr>
          <w:b/>
          <w:sz w:val="24"/>
          <w:szCs w:val="24"/>
        </w:rPr>
        <w:t xml:space="preserve"> </w:t>
      </w:r>
      <w:r w:rsidRPr="0071262A">
        <w:rPr>
          <w:b/>
          <w:sz w:val="24"/>
          <w:szCs w:val="24"/>
          <w:u w:val="single"/>
        </w:rPr>
        <w:t>11707024-20449720</w:t>
      </w:r>
      <w:r w:rsidR="00415A2C">
        <w:rPr>
          <w:b/>
          <w:sz w:val="24"/>
          <w:szCs w:val="24"/>
          <w:u w:val="single"/>
        </w:rPr>
        <w:t xml:space="preserve"> </w:t>
      </w:r>
      <w:r w:rsidR="0071262A">
        <w:rPr>
          <w:sz w:val="24"/>
          <w:szCs w:val="24"/>
        </w:rPr>
        <w:t>(</w:t>
      </w:r>
      <w:r w:rsidRPr="000F6CBC">
        <w:rPr>
          <w:sz w:val="24"/>
          <w:szCs w:val="24"/>
        </w:rPr>
        <w:t>OTP</w:t>
      </w:r>
      <w:r w:rsidR="0071262A">
        <w:rPr>
          <w:sz w:val="24"/>
          <w:szCs w:val="24"/>
        </w:rPr>
        <w:t>)számú számlájára</w:t>
      </w:r>
    </w:p>
    <w:p w:rsidR="007C5A9A" w:rsidRPr="000F6CBC" w:rsidRDefault="007C5A9A" w:rsidP="00A36321">
      <w:pPr>
        <w:ind w:left="1416" w:firstLine="708"/>
        <w:rPr>
          <w:sz w:val="24"/>
          <w:szCs w:val="24"/>
        </w:rPr>
      </w:pPr>
      <w:r w:rsidRPr="000F6CBC">
        <w:rPr>
          <w:sz w:val="24"/>
          <w:szCs w:val="24"/>
        </w:rPr>
        <w:t>.</w:t>
      </w:r>
    </w:p>
    <w:p w:rsidR="007C5A9A" w:rsidRPr="000F6CBC" w:rsidRDefault="007C5A9A" w:rsidP="00A36321">
      <w:pPr>
        <w:ind w:left="1416" w:firstLine="708"/>
        <w:rPr>
          <w:sz w:val="24"/>
          <w:szCs w:val="24"/>
        </w:rPr>
      </w:pPr>
    </w:p>
    <w:p w:rsidR="007C5A9A" w:rsidRPr="000F6CBC" w:rsidRDefault="007C5A9A" w:rsidP="00D14986">
      <w:pPr>
        <w:spacing w:after="240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A befizető neve, címe legyen azonos a számlát kérő nevével és címével!</w:t>
      </w:r>
    </w:p>
    <w:p w:rsidR="00CF5DEB" w:rsidRPr="000F6CBC" w:rsidRDefault="00D1584D" w:rsidP="00A36321">
      <w:pPr>
        <w:rPr>
          <w:b/>
          <w:sz w:val="24"/>
          <w:szCs w:val="24"/>
        </w:rPr>
      </w:pPr>
      <w:r w:rsidRPr="000F6CBC">
        <w:rPr>
          <w:color w:val="222222"/>
          <w:sz w:val="24"/>
          <w:szCs w:val="24"/>
          <w:shd w:val="clear" w:color="auto" w:fill="FFFFFF"/>
        </w:rPr>
        <w:t>Amennyiben nem azonos az iskola</w:t>
      </w:r>
      <w:r w:rsidR="00462954" w:rsidRPr="000F6CBC">
        <w:rPr>
          <w:color w:val="222222"/>
          <w:sz w:val="24"/>
          <w:szCs w:val="24"/>
          <w:shd w:val="clear" w:color="auto" w:fill="FFFFFF"/>
        </w:rPr>
        <w:t xml:space="preserve"> és a </w:t>
      </w:r>
      <w:r w:rsidRPr="000F6CBC">
        <w:rPr>
          <w:color w:val="222222"/>
          <w:sz w:val="24"/>
          <w:szCs w:val="24"/>
          <w:shd w:val="clear" w:color="auto" w:fill="FFFFFF"/>
        </w:rPr>
        <w:t>fenntartó, úgy pontosan jelöljék meg, melyik iskola, mely versenyző(k) kapcsán utaltak.</w:t>
      </w:r>
      <w:r w:rsidR="004B09EC">
        <w:rPr>
          <w:color w:val="222222"/>
          <w:sz w:val="24"/>
          <w:szCs w:val="24"/>
          <w:shd w:val="clear" w:color="auto" w:fill="FFFFFF"/>
        </w:rPr>
        <w:t xml:space="preserve"> </w:t>
      </w:r>
      <w:r w:rsidR="00CF5DEB" w:rsidRPr="000F6CBC">
        <w:rPr>
          <w:b/>
          <w:sz w:val="24"/>
          <w:szCs w:val="24"/>
          <w:shd w:val="clear" w:color="auto" w:fill="FFFFFF"/>
        </w:rPr>
        <w:t xml:space="preserve">KLIK/Szakképző Centrum utalásakor is </w:t>
      </w:r>
      <w:r w:rsidR="0055277D">
        <w:rPr>
          <w:b/>
          <w:sz w:val="24"/>
          <w:szCs w:val="24"/>
          <w:shd w:val="clear" w:color="auto" w:fill="FFFFFF"/>
        </w:rPr>
        <w:t>fel</w:t>
      </w:r>
      <w:r w:rsidR="007561A6">
        <w:rPr>
          <w:b/>
          <w:sz w:val="24"/>
          <w:szCs w:val="24"/>
          <w:shd w:val="clear" w:color="auto" w:fill="FFFFFF"/>
        </w:rPr>
        <w:t>hívju</w:t>
      </w:r>
      <w:r w:rsidR="00CF5DEB" w:rsidRPr="000F6CBC">
        <w:rPr>
          <w:b/>
          <w:sz w:val="24"/>
          <w:szCs w:val="24"/>
          <w:shd w:val="clear" w:color="auto" w:fill="FFFFFF"/>
        </w:rPr>
        <w:t>k a figyelmet arra, hogy a nevező iskola nevét és címét vagy/és a versenyző nevét is tüntessék fel!</w:t>
      </w:r>
    </w:p>
    <w:p w:rsidR="007C5A9A" w:rsidRPr="000F6CBC" w:rsidRDefault="007C5A9A" w:rsidP="00A36321">
      <w:pPr>
        <w:rPr>
          <w:sz w:val="24"/>
          <w:szCs w:val="24"/>
        </w:rPr>
      </w:pPr>
    </w:p>
    <w:p w:rsidR="007561A6" w:rsidRDefault="007561A6" w:rsidP="00872012">
      <w:pPr>
        <w:spacing w:after="240"/>
        <w:rPr>
          <w:b/>
          <w:sz w:val="24"/>
          <w:szCs w:val="24"/>
        </w:rPr>
      </w:pPr>
      <w:r>
        <w:rPr>
          <w:b/>
          <w:sz w:val="24"/>
          <w:szCs w:val="24"/>
        </w:rPr>
        <w:t>A nevezési díjról és tagdíjról s</w:t>
      </w:r>
      <w:r w:rsidR="007C5A9A" w:rsidRPr="007561A6">
        <w:rPr>
          <w:b/>
          <w:sz w:val="24"/>
          <w:szCs w:val="24"/>
        </w:rPr>
        <w:t xml:space="preserve">zámlát </w:t>
      </w:r>
      <w:r>
        <w:rPr>
          <w:b/>
          <w:sz w:val="24"/>
          <w:szCs w:val="24"/>
        </w:rPr>
        <w:t>állítunk ki az alábbi adatok alapján</w:t>
      </w:r>
    </w:p>
    <w:p w:rsidR="007C5A9A" w:rsidRPr="000F6CBC" w:rsidRDefault="007561A6" w:rsidP="00396468">
      <w:pPr>
        <w:tabs>
          <w:tab w:val="right" w:leader="dot" w:pos="9498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>A BEFIZETŐ NEVE:</w:t>
      </w:r>
      <w:r w:rsidR="007C5A9A" w:rsidRPr="000F6CBC">
        <w:rPr>
          <w:sz w:val="24"/>
          <w:szCs w:val="24"/>
        </w:rPr>
        <w:tab/>
      </w:r>
      <w:r w:rsidR="00396468">
        <w:rPr>
          <w:sz w:val="24"/>
          <w:szCs w:val="24"/>
        </w:rPr>
        <w:t>….</w:t>
      </w:r>
    </w:p>
    <w:p w:rsidR="002600CF" w:rsidRDefault="007561A6" w:rsidP="00396468">
      <w:pPr>
        <w:tabs>
          <w:tab w:val="right" w:leader="dot" w:pos="9498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>CÍME</w:t>
      </w:r>
      <w:r w:rsidR="007C5A9A" w:rsidRPr="000F6CBC">
        <w:rPr>
          <w:sz w:val="24"/>
          <w:szCs w:val="24"/>
        </w:rPr>
        <w:t xml:space="preserve">: </w:t>
      </w:r>
      <w:r w:rsidR="007C5A9A" w:rsidRPr="000F6CBC">
        <w:rPr>
          <w:sz w:val="24"/>
          <w:szCs w:val="24"/>
        </w:rPr>
        <w:tab/>
      </w:r>
    </w:p>
    <w:p w:rsidR="007C5A9A" w:rsidRPr="000F6CBC" w:rsidRDefault="007561A6" w:rsidP="00396468">
      <w:pPr>
        <w:tabs>
          <w:tab w:val="right" w:leader="dot" w:pos="9498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>ADÓSZÁMA:</w:t>
      </w:r>
      <w:r>
        <w:rPr>
          <w:sz w:val="24"/>
          <w:szCs w:val="24"/>
        </w:rPr>
        <w:tab/>
      </w:r>
    </w:p>
    <w:p w:rsidR="00396468" w:rsidRDefault="003B4F43" w:rsidP="007561A6">
      <w:pPr>
        <w:tabs>
          <w:tab w:val="right" w:leader="dot" w:pos="3969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MEGJEGYZÉS </w:t>
      </w:r>
      <w:r w:rsidR="002E7B2E">
        <w:rPr>
          <w:sz w:val="24"/>
          <w:szCs w:val="24"/>
        </w:rPr>
        <w:t>a számlázás tételével kapcsolatosan:</w:t>
      </w:r>
    </w:p>
    <w:p w:rsidR="002E7B2E" w:rsidRDefault="002E7B2E" w:rsidP="007561A6">
      <w:pPr>
        <w:tabs>
          <w:tab w:val="right" w:leader="dot" w:pos="3969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2E7B2E" w:rsidRDefault="002E7B2E" w:rsidP="007561A6">
      <w:pPr>
        <w:tabs>
          <w:tab w:val="right" w:leader="dot" w:pos="3969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7C5A9A" w:rsidRPr="000F6CBC" w:rsidRDefault="007C5A9A" w:rsidP="00C5425A">
      <w:pPr>
        <w:tabs>
          <w:tab w:val="right" w:leader="dot" w:pos="4678"/>
        </w:tabs>
        <w:spacing w:before="240" w:after="120"/>
        <w:rPr>
          <w:sz w:val="24"/>
          <w:szCs w:val="24"/>
        </w:rPr>
      </w:pPr>
      <w:r w:rsidRPr="000F6CBC">
        <w:rPr>
          <w:sz w:val="24"/>
          <w:szCs w:val="24"/>
        </w:rPr>
        <w:t>A nevezési díj összege</w:t>
      </w:r>
      <w:r w:rsidR="00D26034">
        <w:rPr>
          <w:sz w:val="24"/>
          <w:szCs w:val="24"/>
        </w:rPr>
        <w:t>:</w:t>
      </w:r>
      <w:r w:rsidRPr="000F6CBC">
        <w:rPr>
          <w:sz w:val="24"/>
          <w:szCs w:val="24"/>
        </w:rPr>
        <w:tab/>
      </w:r>
      <w:r w:rsidR="00C5425A">
        <w:rPr>
          <w:sz w:val="24"/>
          <w:szCs w:val="24"/>
        </w:rPr>
        <w:t>…………….…..</w:t>
      </w:r>
      <w:r w:rsidR="003B4F43">
        <w:rPr>
          <w:rStyle w:val="Lbjegyzet-hivatkozs"/>
          <w:sz w:val="24"/>
          <w:szCs w:val="24"/>
        </w:rPr>
        <w:footnoteReference w:id="3"/>
      </w:r>
    </w:p>
    <w:p w:rsidR="007C5A9A" w:rsidRDefault="007C5A9A" w:rsidP="00C5425A">
      <w:pPr>
        <w:tabs>
          <w:tab w:val="right" w:leader="dot" w:pos="4678"/>
        </w:tabs>
        <w:spacing w:after="120"/>
        <w:rPr>
          <w:sz w:val="24"/>
          <w:szCs w:val="24"/>
        </w:rPr>
      </w:pPr>
      <w:r w:rsidRPr="000F6CBC">
        <w:rPr>
          <w:sz w:val="24"/>
          <w:szCs w:val="24"/>
        </w:rPr>
        <w:t xml:space="preserve">A tagdíj összege: </w:t>
      </w:r>
      <w:r w:rsidRPr="000F6CBC">
        <w:rPr>
          <w:sz w:val="24"/>
          <w:szCs w:val="24"/>
        </w:rPr>
        <w:tab/>
      </w:r>
    </w:p>
    <w:p w:rsidR="00C5425A" w:rsidRDefault="00C5425A" w:rsidP="007561A6">
      <w:pPr>
        <w:tabs>
          <w:tab w:val="right" w:leader="dot" w:pos="3969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>A számla teljes összege: ………………………..</w:t>
      </w:r>
    </w:p>
    <w:p w:rsidR="002600CF" w:rsidRPr="000F6CBC" w:rsidRDefault="002600CF" w:rsidP="00A36321">
      <w:pPr>
        <w:tabs>
          <w:tab w:val="right" w:leader="dot" w:pos="3969"/>
        </w:tabs>
        <w:rPr>
          <w:sz w:val="24"/>
          <w:szCs w:val="24"/>
        </w:rPr>
      </w:pPr>
    </w:p>
    <w:p w:rsidR="007C5A9A" w:rsidRPr="007561A6" w:rsidRDefault="007C5A9A" w:rsidP="00396468">
      <w:pPr>
        <w:spacing w:after="240"/>
        <w:rPr>
          <w:b/>
          <w:sz w:val="24"/>
          <w:szCs w:val="24"/>
        </w:rPr>
      </w:pPr>
      <w:r w:rsidRPr="007561A6">
        <w:rPr>
          <w:b/>
          <w:sz w:val="24"/>
          <w:szCs w:val="24"/>
        </w:rPr>
        <w:t xml:space="preserve">A számlát a következő </w:t>
      </w:r>
      <w:r w:rsidR="007561A6" w:rsidRPr="00396468">
        <w:rPr>
          <w:b/>
          <w:sz w:val="24"/>
          <w:szCs w:val="24"/>
          <w:u w:val="single"/>
        </w:rPr>
        <w:t>e-mail-címre</w:t>
      </w:r>
      <w:r w:rsidR="00415A2C">
        <w:rPr>
          <w:b/>
          <w:sz w:val="24"/>
          <w:szCs w:val="24"/>
          <w:u w:val="single"/>
        </w:rPr>
        <w:t xml:space="preserve"> </w:t>
      </w:r>
      <w:r w:rsidRPr="007561A6">
        <w:rPr>
          <w:b/>
          <w:sz w:val="24"/>
          <w:szCs w:val="24"/>
        </w:rPr>
        <w:t>kérem küldeni:</w:t>
      </w:r>
    </w:p>
    <w:p w:rsidR="00396468" w:rsidRDefault="00396468" w:rsidP="00396468">
      <w:pPr>
        <w:tabs>
          <w:tab w:val="right" w:leader="dot" w:pos="9639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>E-MAIL</w:t>
      </w:r>
      <w:r w:rsidR="00AF20D4">
        <w:rPr>
          <w:sz w:val="24"/>
          <w:szCs w:val="24"/>
        </w:rPr>
        <w:t>-</w:t>
      </w:r>
      <w:r>
        <w:rPr>
          <w:sz w:val="24"/>
          <w:szCs w:val="24"/>
        </w:rPr>
        <w:t xml:space="preserve">CÍM: </w:t>
      </w:r>
      <w:r w:rsidR="007C5A9A" w:rsidRPr="000F6CBC">
        <w:rPr>
          <w:sz w:val="24"/>
          <w:szCs w:val="24"/>
        </w:rPr>
        <w:tab/>
      </w:r>
      <w:r w:rsidR="007561A6">
        <w:rPr>
          <w:sz w:val="24"/>
          <w:szCs w:val="24"/>
        </w:rPr>
        <w:t>.</w:t>
      </w:r>
    </w:p>
    <w:p w:rsidR="00396468" w:rsidRDefault="00D26034" w:rsidP="00396468">
      <w:pPr>
        <w:tabs>
          <w:tab w:val="right" w:leader="dot" w:pos="9639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>VEZETŐ/</w:t>
      </w:r>
      <w:r w:rsidR="00396468">
        <w:rPr>
          <w:sz w:val="24"/>
          <w:szCs w:val="24"/>
        </w:rPr>
        <w:t xml:space="preserve">ÜGYINTÉZŐ NEVE: </w:t>
      </w:r>
      <w:r w:rsidR="00396468">
        <w:rPr>
          <w:sz w:val="24"/>
          <w:szCs w:val="24"/>
        </w:rPr>
        <w:tab/>
      </w:r>
    </w:p>
    <w:p w:rsidR="00396468" w:rsidRDefault="00396468" w:rsidP="00396468">
      <w:pPr>
        <w:tabs>
          <w:tab w:val="right" w:leader="dot" w:pos="9639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 xml:space="preserve">TELEFONSZÁMA: </w:t>
      </w:r>
      <w:r>
        <w:rPr>
          <w:sz w:val="24"/>
          <w:szCs w:val="24"/>
        </w:rPr>
        <w:tab/>
      </w:r>
    </w:p>
    <w:p w:rsidR="007561A6" w:rsidRDefault="007561A6" w:rsidP="007561A6">
      <w:pPr>
        <w:tabs>
          <w:tab w:val="right" w:leader="dot" w:pos="9639"/>
        </w:tabs>
        <w:rPr>
          <w:sz w:val="24"/>
          <w:szCs w:val="24"/>
        </w:rPr>
      </w:pPr>
    </w:p>
    <w:p w:rsidR="00687667" w:rsidRPr="000F6CBC" w:rsidRDefault="00872012" w:rsidP="00872012">
      <w:pPr>
        <w:widowControl/>
        <w:spacing w:after="240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Pr="00872012">
        <w:rPr>
          <w:b/>
          <w:sz w:val="24"/>
          <w:szCs w:val="24"/>
        </w:rPr>
        <w:t>banki igazolásokat</w:t>
      </w:r>
      <w:r w:rsidR="004B09EC">
        <w:rPr>
          <w:b/>
          <w:sz w:val="24"/>
          <w:szCs w:val="24"/>
        </w:rPr>
        <w:t xml:space="preserve"> </w:t>
      </w:r>
      <w:r w:rsidR="007C5A9A" w:rsidRPr="000F6CBC">
        <w:rPr>
          <w:sz w:val="24"/>
          <w:szCs w:val="24"/>
        </w:rPr>
        <w:t xml:space="preserve">a nevezési lappal együtt </w:t>
      </w:r>
      <w:r>
        <w:rPr>
          <w:sz w:val="24"/>
          <w:szCs w:val="24"/>
        </w:rPr>
        <w:t xml:space="preserve">be kell küldeni </w:t>
      </w:r>
      <w:r w:rsidR="007C5A9A" w:rsidRPr="000F6CBC">
        <w:rPr>
          <w:sz w:val="24"/>
          <w:szCs w:val="24"/>
        </w:rPr>
        <w:t>a Szövetség</w:t>
      </w:r>
      <w:r w:rsidR="004B09EC">
        <w:rPr>
          <w:sz w:val="24"/>
          <w:szCs w:val="24"/>
        </w:rPr>
        <w:t xml:space="preserve"> </w:t>
      </w:r>
      <w:r>
        <w:rPr>
          <w:sz w:val="24"/>
          <w:szCs w:val="24"/>
        </w:rPr>
        <w:t>alábbi</w:t>
      </w:r>
      <w:r w:rsidR="007C5A9A" w:rsidRPr="000F6CBC">
        <w:rPr>
          <w:sz w:val="24"/>
          <w:szCs w:val="24"/>
        </w:rPr>
        <w:t xml:space="preserve"> e-mail</w:t>
      </w:r>
      <w:r w:rsidR="009F5057">
        <w:rPr>
          <w:sz w:val="24"/>
          <w:szCs w:val="24"/>
        </w:rPr>
        <w:t>-</w:t>
      </w:r>
      <w:r w:rsidR="007C5A9A" w:rsidRPr="000F6CBC">
        <w:rPr>
          <w:sz w:val="24"/>
          <w:szCs w:val="24"/>
        </w:rPr>
        <w:t xml:space="preserve">címére: </w:t>
      </w:r>
    </w:p>
    <w:p w:rsidR="007C5A9A" w:rsidRPr="000F6CBC" w:rsidRDefault="00747402" w:rsidP="00A36321">
      <w:pPr>
        <w:widowControl/>
        <w:jc w:val="center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magyosz.verseny</w:t>
      </w:r>
      <w:r w:rsidR="005B3499" w:rsidRPr="000F6CBC">
        <w:rPr>
          <w:b/>
          <w:sz w:val="24"/>
          <w:szCs w:val="24"/>
        </w:rPr>
        <w:fldChar w:fldCharType="begin"/>
      </w:r>
      <w:r w:rsidRPr="000F6CBC">
        <w:rPr>
          <w:b/>
          <w:sz w:val="24"/>
          <w:szCs w:val="24"/>
        </w:rPr>
        <w:instrText>SYMBOL 64 \f "Times New Roman" \s 10</w:instrText>
      </w:r>
      <w:r w:rsidR="005B3499" w:rsidRPr="000F6CBC">
        <w:rPr>
          <w:b/>
          <w:sz w:val="24"/>
          <w:szCs w:val="24"/>
        </w:rPr>
        <w:fldChar w:fldCharType="separate"/>
      </w:r>
      <w:r w:rsidRPr="000F6CBC">
        <w:rPr>
          <w:b/>
          <w:sz w:val="24"/>
          <w:szCs w:val="24"/>
        </w:rPr>
        <w:t>@</w:t>
      </w:r>
      <w:r w:rsidR="005B3499" w:rsidRPr="000F6CBC">
        <w:rPr>
          <w:b/>
          <w:sz w:val="24"/>
          <w:szCs w:val="24"/>
        </w:rPr>
        <w:fldChar w:fldCharType="end"/>
      </w:r>
      <w:r w:rsidRPr="000F6CBC">
        <w:rPr>
          <w:b/>
          <w:sz w:val="24"/>
          <w:szCs w:val="24"/>
        </w:rPr>
        <w:t>gmail.com</w:t>
      </w:r>
    </w:p>
    <w:p w:rsidR="00687667" w:rsidRPr="000F6CBC" w:rsidRDefault="00687667" w:rsidP="00A36321">
      <w:pPr>
        <w:widowControl/>
        <w:jc w:val="center"/>
        <w:rPr>
          <w:sz w:val="24"/>
          <w:szCs w:val="24"/>
        </w:rPr>
      </w:pPr>
    </w:p>
    <w:p w:rsidR="00872012" w:rsidRDefault="00872012">
      <w:pPr>
        <w:widowControl/>
        <w:overflowPunct/>
        <w:autoSpaceDE/>
        <w:autoSpaceDN/>
        <w:adjustRightInd/>
        <w:jc w:val="left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72012" w:rsidRDefault="00872012" w:rsidP="0055277D">
      <w:pPr>
        <w:widowControl/>
        <w:spacing w:line="360" w:lineRule="auto"/>
        <w:jc w:val="center"/>
        <w:rPr>
          <w:b/>
          <w:sz w:val="24"/>
          <w:szCs w:val="24"/>
        </w:rPr>
      </w:pPr>
    </w:p>
    <w:p w:rsidR="0055277D" w:rsidRDefault="0055277D" w:rsidP="0055277D">
      <w:pPr>
        <w:widowControl/>
        <w:spacing w:line="360" w:lineRule="auto"/>
        <w:jc w:val="center"/>
        <w:rPr>
          <w:b/>
          <w:sz w:val="24"/>
          <w:szCs w:val="24"/>
        </w:rPr>
      </w:pPr>
      <w:r w:rsidRPr="004B77E1">
        <w:rPr>
          <w:b/>
          <w:sz w:val="24"/>
          <w:szCs w:val="24"/>
        </w:rPr>
        <w:t>NYILATKOZAT</w:t>
      </w:r>
    </w:p>
    <w:p w:rsidR="00373966" w:rsidRPr="004B77E1" w:rsidRDefault="00373966" w:rsidP="0055277D">
      <w:pPr>
        <w:widowControl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(16. éven aluli versenyző szülői hozzájárulása)</w:t>
      </w:r>
    </w:p>
    <w:p w:rsidR="0055277D" w:rsidRDefault="0055277D" w:rsidP="0055277D">
      <w:pPr>
        <w:widowControl/>
        <w:spacing w:line="360" w:lineRule="auto"/>
        <w:jc w:val="left"/>
        <w:rPr>
          <w:sz w:val="24"/>
          <w:szCs w:val="24"/>
        </w:rPr>
      </w:pPr>
    </w:p>
    <w:p w:rsidR="00872012" w:rsidRDefault="0055277D" w:rsidP="00872012">
      <w:pPr>
        <w:widowControl/>
        <w:spacing w:line="360" w:lineRule="auto"/>
        <w:rPr>
          <w:sz w:val="24"/>
          <w:szCs w:val="24"/>
        </w:rPr>
      </w:pPr>
      <w:r w:rsidRPr="0055277D">
        <w:rPr>
          <w:sz w:val="24"/>
          <w:szCs w:val="24"/>
        </w:rPr>
        <w:t>Alulírott, ………………………………</w:t>
      </w:r>
      <w:r w:rsidR="00872012">
        <w:rPr>
          <w:sz w:val="24"/>
          <w:szCs w:val="24"/>
        </w:rPr>
        <w:t>……………………………</w:t>
      </w:r>
      <w:r w:rsidRPr="0055277D">
        <w:rPr>
          <w:sz w:val="24"/>
          <w:szCs w:val="24"/>
        </w:rPr>
        <w:t>……………… (név, lakcím) hozzájárulok ahhoz, hogy gyermekem ……………</w:t>
      </w:r>
      <w:r w:rsidR="00872012">
        <w:rPr>
          <w:sz w:val="24"/>
          <w:szCs w:val="24"/>
        </w:rPr>
        <w:t>…………………….</w:t>
      </w:r>
      <w:r w:rsidRPr="0055277D">
        <w:rPr>
          <w:sz w:val="24"/>
          <w:szCs w:val="24"/>
        </w:rPr>
        <w:t>……………………</w:t>
      </w:r>
      <w:r w:rsidR="00872012">
        <w:rPr>
          <w:sz w:val="24"/>
          <w:szCs w:val="24"/>
        </w:rPr>
        <w:t>……</w:t>
      </w:r>
      <w:r w:rsidRPr="0055277D">
        <w:rPr>
          <w:sz w:val="24"/>
          <w:szCs w:val="24"/>
        </w:rPr>
        <w:t xml:space="preserve">….. </w:t>
      </w:r>
    </w:p>
    <w:p w:rsidR="00872012" w:rsidRDefault="00872012" w:rsidP="00872012">
      <w:pPr>
        <w:widowControl/>
        <w:spacing w:after="12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………………………………………………………………………………………………………….</w:t>
      </w:r>
      <w:r w:rsidR="0055277D" w:rsidRPr="0055277D">
        <w:rPr>
          <w:sz w:val="24"/>
          <w:szCs w:val="24"/>
        </w:rPr>
        <w:t xml:space="preserve">(gyermek neve, lakcíme, iskola megnevezése) a Magyar Gyorsírók és Gépírók Szövetsége által szervezett Dr. Kalotay Kálmán Bajnoki Versenyen részt vegyen. </w:t>
      </w:r>
    </w:p>
    <w:p w:rsidR="00872012" w:rsidRPr="0055277D" w:rsidRDefault="0055277D" w:rsidP="00872012">
      <w:pPr>
        <w:widowControl/>
        <w:spacing w:line="360" w:lineRule="auto"/>
        <w:rPr>
          <w:sz w:val="24"/>
          <w:szCs w:val="24"/>
        </w:rPr>
      </w:pPr>
      <w:r w:rsidRPr="001C4B38">
        <w:rPr>
          <w:sz w:val="24"/>
          <w:szCs w:val="24"/>
        </w:rPr>
        <w:t>Megismertem és elfogadtam a Magyar Gyorsírók és Gépírók Országos Szövetsége Adatkezelési Szabályzatát</w:t>
      </w:r>
      <w:r w:rsidR="00872012" w:rsidRPr="001C4B38">
        <w:rPr>
          <w:sz w:val="24"/>
          <w:szCs w:val="24"/>
        </w:rPr>
        <w:t>(</w:t>
      </w:r>
      <w:hyperlink r:id="rId12" w:history="1">
        <w:r w:rsidR="007F0090" w:rsidRPr="00503859">
          <w:rPr>
            <w:rStyle w:val="Hiperhivatkozs"/>
            <w:sz w:val="24"/>
            <w:szCs w:val="24"/>
          </w:rPr>
          <w:t>https://magyosz.hu/a-szovetsegrol/dokumentumok</w:t>
        </w:r>
      </w:hyperlink>
      <w:r w:rsidR="00872012" w:rsidRPr="001C4B38">
        <w:rPr>
          <w:sz w:val="24"/>
          <w:szCs w:val="24"/>
        </w:rPr>
        <w:t>)</w:t>
      </w:r>
      <w:r w:rsidRPr="001C4B38">
        <w:rPr>
          <w:sz w:val="24"/>
          <w:szCs w:val="24"/>
        </w:rPr>
        <w:t>.</w:t>
      </w:r>
      <w:r w:rsidRPr="0055277D">
        <w:rPr>
          <w:sz w:val="24"/>
          <w:szCs w:val="24"/>
        </w:rPr>
        <w:t>Tudomásul veszem, hogy a ve</w:t>
      </w:r>
      <w:r w:rsidRPr="0055277D">
        <w:rPr>
          <w:sz w:val="24"/>
          <w:szCs w:val="24"/>
        </w:rPr>
        <w:t>r</w:t>
      </w:r>
      <w:r w:rsidRPr="0055277D">
        <w:rPr>
          <w:sz w:val="24"/>
          <w:szCs w:val="24"/>
        </w:rPr>
        <w:t>seny során az abban foglaltak szerint kezelik gyermekem személyes adatait (név, születési adatai, lakcíme, telefonszáma, e</w:t>
      </w:r>
      <w:r w:rsidR="002B6AF6">
        <w:rPr>
          <w:sz w:val="24"/>
          <w:szCs w:val="24"/>
        </w:rPr>
        <w:t>-</w:t>
      </w:r>
      <w:r w:rsidRPr="0055277D">
        <w:rPr>
          <w:sz w:val="24"/>
          <w:szCs w:val="24"/>
        </w:rPr>
        <w:t>mail-címe, iskolája, tanára neve, versenyeredménye).</w:t>
      </w:r>
    </w:p>
    <w:p w:rsidR="0055277D" w:rsidRDefault="0055277D" w:rsidP="0055277D">
      <w:pPr>
        <w:widowControl/>
        <w:spacing w:line="360" w:lineRule="auto"/>
        <w:jc w:val="left"/>
        <w:rPr>
          <w:sz w:val="24"/>
          <w:szCs w:val="24"/>
        </w:rPr>
      </w:pPr>
    </w:p>
    <w:p w:rsidR="0055277D" w:rsidRDefault="0055277D" w:rsidP="0055277D">
      <w:pPr>
        <w:widowControl/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Kelt, …………………………………………..</w:t>
      </w:r>
    </w:p>
    <w:p w:rsidR="004B77E1" w:rsidRDefault="004B77E1" w:rsidP="004B77E1">
      <w:pPr>
        <w:widowControl/>
        <w:spacing w:line="360" w:lineRule="auto"/>
        <w:jc w:val="left"/>
        <w:rPr>
          <w:sz w:val="24"/>
          <w:szCs w:val="24"/>
        </w:rPr>
      </w:pPr>
    </w:p>
    <w:p w:rsidR="004B77E1" w:rsidRDefault="004B77E1" w:rsidP="004B77E1">
      <w:pPr>
        <w:widowControl/>
        <w:spacing w:line="360" w:lineRule="auto"/>
        <w:jc w:val="left"/>
        <w:rPr>
          <w:sz w:val="24"/>
          <w:szCs w:val="24"/>
        </w:rPr>
      </w:pPr>
    </w:p>
    <w:p w:rsidR="004B77E1" w:rsidRDefault="004B77E1" w:rsidP="004B77E1">
      <w:pPr>
        <w:widowControl/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………………………………………………………..</w:t>
      </w:r>
    </w:p>
    <w:p w:rsidR="004B77E1" w:rsidRPr="000F6CBC" w:rsidRDefault="004B77E1" w:rsidP="004B77E1">
      <w:pPr>
        <w:widowControl/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23CB3">
        <w:rPr>
          <w:sz w:val="24"/>
          <w:szCs w:val="24"/>
        </w:rPr>
        <w:tab/>
      </w:r>
      <w:r w:rsidR="00823CB3">
        <w:rPr>
          <w:sz w:val="24"/>
          <w:szCs w:val="24"/>
        </w:rPr>
        <w:tab/>
      </w:r>
      <w:r w:rsidR="00823CB3">
        <w:rPr>
          <w:sz w:val="24"/>
          <w:szCs w:val="24"/>
        </w:rPr>
        <w:tab/>
      </w:r>
      <w:r w:rsidR="00823CB3">
        <w:rPr>
          <w:sz w:val="24"/>
          <w:szCs w:val="24"/>
        </w:rPr>
        <w:tab/>
      </w:r>
      <w:r w:rsidR="00823CB3">
        <w:rPr>
          <w:sz w:val="24"/>
          <w:szCs w:val="24"/>
        </w:rPr>
        <w:tab/>
      </w:r>
      <w:r w:rsidR="00823CB3">
        <w:rPr>
          <w:sz w:val="24"/>
          <w:szCs w:val="24"/>
        </w:rPr>
        <w:tab/>
      </w:r>
      <w:r>
        <w:rPr>
          <w:sz w:val="24"/>
          <w:szCs w:val="24"/>
        </w:rPr>
        <w:t>szülő/gondozó aláírása</w:t>
      </w:r>
    </w:p>
    <w:sectPr w:rsidR="004B77E1" w:rsidRPr="000F6CBC" w:rsidSect="004429DA">
      <w:endnotePr>
        <w:numFmt w:val="decimal"/>
      </w:endnotePr>
      <w:pgSz w:w="11907" w:h="16840"/>
      <w:pgMar w:top="1134" w:right="992" w:bottom="851" w:left="1247" w:header="708" w:footer="708" w:gutter="0"/>
      <w:cols w:space="708"/>
      <w:titlePg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361C57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BDFA4B6" w16cex:dateUtc="2026-09-08T10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361C57C" w16cid:durableId="4BDFA4B6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165D" w:rsidRDefault="0090165D">
      <w:r>
        <w:separator/>
      </w:r>
    </w:p>
  </w:endnote>
  <w:endnote w:type="continuationSeparator" w:id="1">
    <w:p w:rsidR="0090165D" w:rsidRDefault="009016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C09" w:rsidRDefault="005B3499">
    <w:pPr>
      <w:pStyle w:val="llb"/>
      <w:jc w:val="right"/>
    </w:pPr>
    <w:fldSimple w:instr=" PAGE   \* MERGEFORMAT ">
      <w:r w:rsidR="007C2E01">
        <w:rPr>
          <w:noProof/>
        </w:rPr>
        <w:t>6</w:t>
      </w:r>
    </w:fldSimple>
  </w:p>
  <w:p w:rsidR="00502C09" w:rsidRDefault="00502C09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165D" w:rsidRDefault="0090165D">
      <w:r>
        <w:separator/>
      </w:r>
    </w:p>
  </w:footnote>
  <w:footnote w:type="continuationSeparator" w:id="1">
    <w:p w:rsidR="0090165D" w:rsidRDefault="0090165D">
      <w:r>
        <w:continuationSeparator/>
      </w:r>
    </w:p>
  </w:footnote>
  <w:footnote w:id="2">
    <w:p w:rsidR="00502C09" w:rsidRDefault="00502C09">
      <w:pPr>
        <w:pStyle w:val="Lbjegyzetszveg"/>
      </w:pPr>
      <w:r>
        <w:rPr>
          <w:rStyle w:val="Lbjegyzet-hivatkozs"/>
        </w:rPr>
        <w:footnoteRef/>
      </w:r>
      <w:r>
        <w:t xml:space="preserve"> Kérjük, hogy a tanárokat név szerint jelöljék meg.</w:t>
      </w:r>
    </w:p>
  </w:footnote>
  <w:footnote w:id="3">
    <w:p w:rsidR="00502C09" w:rsidRDefault="00502C09">
      <w:pPr>
        <w:pStyle w:val="Lbjegyzetszveg"/>
      </w:pPr>
      <w:r>
        <w:rPr>
          <w:rStyle w:val="Lbjegyzet-hivatkozs"/>
        </w:rPr>
        <w:footnoteRef/>
      </w:r>
      <w:r>
        <w:t xml:space="preserve"> Kérjük, ha a számlán eltérő megnevezést szeretnének, akkor azt a fenti helyen legyenek szívesek jelölni!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C09" w:rsidRDefault="005B3499">
    <w:pPr>
      <w:pStyle w:val="lfej"/>
      <w:framePr w:wrap="auto" w:vAnchor="text" w:hAnchor="margin" w:xAlign="center" w:y="1"/>
      <w:widowControl/>
      <w:rPr>
        <w:rStyle w:val="Oldalszm"/>
        <w:sz w:val="28"/>
      </w:rPr>
    </w:pPr>
    <w:r>
      <w:rPr>
        <w:rStyle w:val="Oldalszm"/>
        <w:sz w:val="28"/>
      </w:rPr>
      <w:fldChar w:fldCharType="begin"/>
    </w:r>
    <w:r w:rsidR="00502C09">
      <w:rPr>
        <w:rStyle w:val="Oldalszm"/>
        <w:sz w:val="28"/>
      </w:rPr>
      <w:instrText xml:space="preserve">PAGE  </w:instrText>
    </w:r>
    <w:r>
      <w:rPr>
        <w:rStyle w:val="Oldalszm"/>
        <w:sz w:val="28"/>
      </w:rPr>
      <w:fldChar w:fldCharType="separate"/>
    </w:r>
    <w:r w:rsidR="00502C09">
      <w:rPr>
        <w:rStyle w:val="Oldalszm"/>
        <w:sz w:val="28"/>
      </w:rPr>
      <w:t>4</w:t>
    </w:r>
    <w:r>
      <w:rPr>
        <w:rStyle w:val="Oldalszm"/>
        <w:sz w:val="28"/>
      </w:rPr>
      <w:fldChar w:fldCharType="end"/>
    </w:r>
  </w:p>
  <w:p w:rsidR="00502C09" w:rsidRDefault="00502C09">
    <w:pPr>
      <w:pStyle w:val="lfej"/>
      <w:widowControl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C09" w:rsidRDefault="00502C09" w:rsidP="00B15C32">
    <w:pPr>
      <w:pStyle w:val="llb"/>
      <w:pBdr>
        <w:top w:val="double" w:sz="4" w:space="1" w:color="833C0B"/>
        <w:bottom w:val="double" w:sz="4" w:space="10" w:color="833C0B"/>
      </w:pBdr>
      <w:shd w:val="clear" w:color="auto" w:fill="FBE4D5"/>
      <w:tabs>
        <w:tab w:val="clear" w:pos="4536"/>
        <w:tab w:val="clear" w:pos="9072"/>
        <w:tab w:val="right" w:pos="9498"/>
      </w:tabs>
      <w:jc w:val="center"/>
      <w:rPr>
        <w:rFonts w:ascii="Arial" w:hAnsi="Arial" w:cs="Arial"/>
        <w:b/>
        <w:sz w:val="20"/>
      </w:rPr>
    </w:pPr>
    <w:r>
      <w:rPr>
        <w:rFonts w:ascii="Arial" w:hAnsi="Arial" w:cs="Arial"/>
        <w:b/>
        <w:noProof/>
        <w:sz w:val="2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3096260</wp:posOffset>
          </wp:positionH>
          <wp:positionV relativeFrom="paragraph">
            <wp:posOffset>162560</wp:posOffset>
          </wp:positionV>
          <wp:extent cx="481965" cy="405765"/>
          <wp:effectExtent l="0" t="0" r="0" b="0"/>
          <wp:wrapNone/>
          <wp:docPr id="3" name="Kép 0" descr="Embléma_2013-11-2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0" descr="Embléma_2013-11-2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405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20"/>
      </w:rPr>
      <w:t>MAGYAR GYORSÍRÓK ÉS GÉPÍRÓK ORSZÁGOS SZÖVETSÉGE</w:t>
    </w:r>
  </w:p>
  <w:p w:rsidR="00502C09" w:rsidRDefault="00502C09" w:rsidP="0060159B">
    <w:pPr>
      <w:pStyle w:val="llb"/>
      <w:pBdr>
        <w:top w:val="double" w:sz="4" w:space="1" w:color="833C0B"/>
        <w:bottom w:val="double" w:sz="4" w:space="10" w:color="833C0B"/>
      </w:pBdr>
      <w:shd w:val="clear" w:color="auto" w:fill="FBE4D5"/>
      <w:tabs>
        <w:tab w:val="clear" w:pos="4536"/>
        <w:tab w:val="clear" w:pos="9072"/>
        <w:tab w:val="right" w:pos="9639"/>
      </w:tabs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Levélcím: 1073 Budapest, Kertész utca 41. 2/7.</w:t>
    </w:r>
    <w:r>
      <w:rPr>
        <w:rFonts w:ascii="Arial" w:hAnsi="Arial" w:cs="Arial"/>
        <w:b/>
        <w:sz w:val="20"/>
      </w:rPr>
      <w:tab/>
      <w:t>E-mail: magyosz.szovetseg@gmail.com</w:t>
    </w:r>
  </w:p>
  <w:p w:rsidR="00502C09" w:rsidRPr="0060159B" w:rsidRDefault="00502C09" w:rsidP="0060159B">
    <w:pPr>
      <w:pStyle w:val="llb"/>
      <w:pBdr>
        <w:top w:val="double" w:sz="4" w:space="1" w:color="833C0B"/>
        <w:bottom w:val="double" w:sz="4" w:space="10" w:color="833C0B"/>
      </w:pBdr>
      <w:shd w:val="clear" w:color="auto" w:fill="FBE4D5"/>
      <w:tabs>
        <w:tab w:val="clear" w:pos="4536"/>
        <w:tab w:val="clear" w:pos="9072"/>
        <w:tab w:val="right" w:pos="9639"/>
      </w:tabs>
      <w:spacing w:after="480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Telefon/fax: +36/30/6311590</w:t>
    </w:r>
    <w:r>
      <w:rPr>
        <w:rFonts w:ascii="Arial" w:hAnsi="Arial" w:cs="Arial"/>
        <w:b/>
        <w:sz w:val="20"/>
      </w:rPr>
      <w:tab/>
      <w:t>Honlap: www.magyosz.hu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C09" w:rsidRDefault="00502C09" w:rsidP="000D4DCA">
    <w:pPr>
      <w:pStyle w:val="llb"/>
      <w:pBdr>
        <w:top w:val="double" w:sz="4" w:space="1" w:color="833C0B"/>
        <w:bottom w:val="double" w:sz="4" w:space="10" w:color="833C0B"/>
      </w:pBdr>
      <w:shd w:val="clear" w:color="auto" w:fill="FBE4D5"/>
      <w:tabs>
        <w:tab w:val="clear" w:pos="4536"/>
        <w:tab w:val="clear" w:pos="9072"/>
        <w:tab w:val="right" w:pos="9498"/>
      </w:tabs>
      <w:jc w:val="center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MAGYAR GYORSÍRÓK ÉS GÉPÍRÓK ORSZÁGOS SZÖVETSÉGE</w:t>
    </w:r>
  </w:p>
  <w:p w:rsidR="00502C09" w:rsidRDefault="00502C09" w:rsidP="000D4DCA">
    <w:pPr>
      <w:pStyle w:val="llb"/>
      <w:pBdr>
        <w:top w:val="double" w:sz="4" w:space="1" w:color="833C0B"/>
        <w:bottom w:val="double" w:sz="4" w:space="10" w:color="833C0B"/>
      </w:pBdr>
      <w:shd w:val="clear" w:color="auto" w:fill="FBE4D5"/>
      <w:tabs>
        <w:tab w:val="clear" w:pos="4536"/>
        <w:tab w:val="clear" w:pos="9072"/>
        <w:tab w:val="right" w:pos="9498"/>
      </w:tabs>
      <w:rPr>
        <w:rFonts w:ascii="Arial" w:hAnsi="Arial" w:cs="Arial"/>
        <w:b/>
        <w:sz w:val="20"/>
      </w:rPr>
    </w:pPr>
    <w:r>
      <w:rPr>
        <w:rFonts w:ascii="Arial" w:hAnsi="Arial" w:cs="Arial"/>
        <w:b/>
        <w:noProof/>
        <w:sz w:val="20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2997200</wp:posOffset>
          </wp:positionH>
          <wp:positionV relativeFrom="paragraph">
            <wp:posOffset>10160</wp:posOffset>
          </wp:positionV>
          <wp:extent cx="481965" cy="405765"/>
          <wp:effectExtent l="0" t="0" r="0" b="0"/>
          <wp:wrapNone/>
          <wp:docPr id="4" name="Kép 0" descr="Embléma_2013-11-2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0" descr="Embléma_2013-11-2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405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20"/>
      </w:rPr>
      <w:t>Levélcím: 1073 Budapest, Kertész utca 41. 2/7.                          E-mail: magyosz.szovetseg@gmail.com</w:t>
    </w:r>
  </w:p>
  <w:p w:rsidR="00502C09" w:rsidRPr="0008130A" w:rsidRDefault="00502C09" w:rsidP="00260494">
    <w:pPr>
      <w:pStyle w:val="llb"/>
      <w:pBdr>
        <w:top w:val="double" w:sz="4" w:space="1" w:color="833C0B"/>
        <w:bottom w:val="double" w:sz="4" w:space="10" w:color="833C0B"/>
      </w:pBdr>
      <w:shd w:val="clear" w:color="auto" w:fill="FBE4D5"/>
      <w:tabs>
        <w:tab w:val="clear" w:pos="4536"/>
        <w:tab w:val="clear" w:pos="9072"/>
        <w:tab w:val="left" w:pos="5812"/>
        <w:tab w:val="right" w:pos="9498"/>
      </w:tabs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Telefon: +3630/6311590</w:t>
    </w:r>
    <w:r>
      <w:rPr>
        <w:rFonts w:ascii="Arial" w:hAnsi="Arial" w:cs="Arial"/>
        <w:b/>
        <w:sz w:val="20"/>
      </w:rPr>
      <w:tab/>
      <w:t xml:space="preserve"> Honlap: www.magyosz.hu</w:t>
    </w:r>
  </w:p>
  <w:p w:rsidR="00502C09" w:rsidRPr="000D4DCA" w:rsidRDefault="00502C09" w:rsidP="000D4DCA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741906"/>
    <w:lvl w:ilvl="0">
      <w:numFmt w:val="decimal"/>
      <w:lvlText w:val="*"/>
      <w:lvlJc w:val="left"/>
    </w:lvl>
  </w:abstractNum>
  <w:abstractNum w:abstractNumId="1">
    <w:nsid w:val="1178699A"/>
    <w:multiLevelType w:val="hybridMultilevel"/>
    <w:tmpl w:val="679E7B94"/>
    <w:lvl w:ilvl="0" w:tplc="3D903B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02058"/>
    <w:multiLevelType w:val="hybridMultilevel"/>
    <w:tmpl w:val="05E6CAE8"/>
    <w:lvl w:ilvl="0" w:tplc="D538692A">
      <w:numFmt w:val="bullet"/>
      <w:lvlText w:val=""/>
      <w:lvlJc w:val="left"/>
      <w:pPr>
        <w:ind w:left="576" w:hanging="360"/>
      </w:pPr>
      <w:rPr>
        <w:rFonts w:ascii="Symbol" w:eastAsia="Symbol" w:hAnsi="Symbol" w:cs="Symbol" w:hint="default"/>
        <w:w w:val="100"/>
        <w:sz w:val="20"/>
        <w:szCs w:val="20"/>
        <w:lang w:val="hu-HU" w:eastAsia="en-US" w:bidi="ar-SA"/>
      </w:rPr>
    </w:lvl>
    <w:lvl w:ilvl="1" w:tplc="FDCE68C2">
      <w:numFmt w:val="bullet"/>
      <w:lvlText w:val="•"/>
      <w:lvlJc w:val="left"/>
      <w:pPr>
        <w:ind w:left="1466" w:hanging="360"/>
      </w:pPr>
      <w:rPr>
        <w:lang w:val="hu-HU" w:eastAsia="en-US" w:bidi="ar-SA"/>
      </w:rPr>
    </w:lvl>
    <w:lvl w:ilvl="2" w:tplc="552E41AC">
      <w:numFmt w:val="bullet"/>
      <w:lvlText w:val="•"/>
      <w:lvlJc w:val="left"/>
      <w:pPr>
        <w:ind w:left="2352" w:hanging="360"/>
      </w:pPr>
      <w:rPr>
        <w:lang w:val="hu-HU" w:eastAsia="en-US" w:bidi="ar-SA"/>
      </w:rPr>
    </w:lvl>
    <w:lvl w:ilvl="3" w:tplc="C5CEEA70">
      <w:numFmt w:val="bullet"/>
      <w:lvlText w:val="•"/>
      <w:lvlJc w:val="left"/>
      <w:pPr>
        <w:ind w:left="3239" w:hanging="360"/>
      </w:pPr>
      <w:rPr>
        <w:lang w:val="hu-HU" w:eastAsia="en-US" w:bidi="ar-SA"/>
      </w:rPr>
    </w:lvl>
    <w:lvl w:ilvl="4" w:tplc="5BF41B90">
      <w:numFmt w:val="bullet"/>
      <w:lvlText w:val="•"/>
      <w:lvlJc w:val="left"/>
      <w:pPr>
        <w:ind w:left="4125" w:hanging="360"/>
      </w:pPr>
      <w:rPr>
        <w:lang w:val="hu-HU" w:eastAsia="en-US" w:bidi="ar-SA"/>
      </w:rPr>
    </w:lvl>
    <w:lvl w:ilvl="5" w:tplc="B8564D2C">
      <w:numFmt w:val="bullet"/>
      <w:lvlText w:val="•"/>
      <w:lvlJc w:val="left"/>
      <w:pPr>
        <w:ind w:left="5012" w:hanging="360"/>
      </w:pPr>
      <w:rPr>
        <w:lang w:val="hu-HU" w:eastAsia="en-US" w:bidi="ar-SA"/>
      </w:rPr>
    </w:lvl>
    <w:lvl w:ilvl="6" w:tplc="21D082F2">
      <w:numFmt w:val="bullet"/>
      <w:lvlText w:val="•"/>
      <w:lvlJc w:val="left"/>
      <w:pPr>
        <w:ind w:left="5898" w:hanging="360"/>
      </w:pPr>
      <w:rPr>
        <w:lang w:val="hu-HU" w:eastAsia="en-US" w:bidi="ar-SA"/>
      </w:rPr>
    </w:lvl>
    <w:lvl w:ilvl="7" w:tplc="E8CA5580">
      <w:numFmt w:val="bullet"/>
      <w:lvlText w:val="•"/>
      <w:lvlJc w:val="left"/>
      <w:pPr>
        <w:ind w:left="6784" w:hanging="360"/>
      </w:pPr>
      <w:rPr>
        <w:lang w:val="hu-HU" w:eastAsia="en-US" w:bidi="ar-SA"/>
      </w:rPr>
    </w:lvl>
    <w:lvl w:ilvl="8" w:tplc="872C2888">
      <w:numFmt w:val="bullet"/>
      <w:lvlText w:val="•"/>
      <w:lvlJc w:val="left"/>
      <w:pPr>
        <w:ind w:left="7671" w:hanging="360"/>
      </w:pPr>
      <w:rPr>
        <w:lang w:val="hu-HU" w:eastAsia="en-US" w:bidi="ar-SA"/>
      </w:rPr>
    </w:lvl>
  </w:abstractNum>
  <w:abstractNum w:abstractNumId="3">
    <w:nsid w:val="1B4D060E"/>
    <w:multiLevelType w:val="hybridMultilevel"/>
    <w:tmpl w:val="E31070F4"/>
    <w:lvl w:ilvl="0" w:tplc="DC427F2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DE0FFD"/>
    <w:multiLevelType w:val="hybridMultilevel"/>
    <w:tmpl w:val="337EE728"/>
    <w:lvl w:ilvl="0" w:tplc="4A006A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1408D6"/>
    <w:multiLevelType w:val="singleLevel"/>
    <w:tmpl w:val="316AF4DA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>
    <w:nsid w:val="45C43A77"/>
    <w:multiLevelType w:val="hybridMultilevel"/>
    <w:tmpl w:val="2E98E62C"/>
    <w:lvl w:ilvl="0" w:tplc="DC427F2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89650B"/>
    <w:multiLevelType w:val="hybridMultilevel"/>
    <w:tmpl w:val="69045430"/>
    <w:lvl w:ilvl="0" w:tplc="DC427F2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337BF9"/>
    <w:multiLevelType w:val="hybridMultilevel"/>
    <w:tmpl w:val="BB706514"/>
    <w:lvl w:ilvl="0" w:tplc="85A6D726">
      <w:start w:val="1"/>
      <w:numFmt w:val="bullet"/>
      <w:lvlText w:val="-"/>
      <w:lvlJc w:val="left"/>
      <w:pPr>
        <w:ind w:left="416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13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5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7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9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1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3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5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76" w:hanging="360"/>
      </w:pPr>
      <w:rPr>
        <w:rFonts w:ascii="Wingdings" w:hAnsi="Wingdings" w:hint="default"/>
      </w:rPr>
    </w:lvl>
  </w:abstractNum>
  <w:abstractNum w:abstractNumId="9">
    <w:nsid w:val="5A385131"/>
    <w:multiLevelType w:val="hybridMultilevel"/>
    <w:tmpl w:val="FEC095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5C4841"/>
    <w:multiLevelType w:val="multilevel"/>
    <w:tmpl w:val="4F829ECC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257694F"/>
    <w:multiLevelType w:val="hybridMultilevel"/>
    <w:tmpl w:val="682C01BE"/>
    <w:lvl w:ilvl="0" w:tplc="35CC3FAC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5C5C5B"/>
    <w:multiLevelType w:val="singleLevel"/>
    <w:tmpl w:val="D3A4ED04"/>
    <w:lvl w:ilvl="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  <w:b/>
      </w:rPr>
    </w:lvl>
  </w:abstractNum>
  <w:abstractNum w:abstractNumId="13">
    <w:nsid w:val="77C46D88"/>
    <w:multiLevelType w:val="singleLevel"/>
    <w:tmpl w:val="7DBC3B76"/>
    <w:lvl w:ilvl="0">
      <w:start w:val="1"/>
      <w:numFmt w:val="upperRoman"/>
      <w:lvlText w:val="%1."/>
      <w:lvlJc w:val="left"/>
      <w:pPr>
        <w:tabs>
          <w:tab w:val="num" w:pos="2136"/>
        </w:tabs>
        <w:ind w:left="2136" w:hanging="72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5"/>
  </w:num>
  <w:num w:numId="3">
    <w:abstractNumId w:val="13"/>
  </w:num>
  <w:num w:numId="4">
    <w:abstractNumId w:val="10"/>
  </w:num>
  <w:num w:numId="5">
    <w:abstractNumId w:val="12"/>
  </w:num>
  <w:num w:numId="6">
    <w:abstractNumId w:val="11"/>
  </w:num>
  <w:num w:numId="7">
    <w:abstractNumId w:val="7"/>
  </w:num>
  <w:num w:numId="8">
    <w:abstractNumId w:val="4"/>
  </w:num>
  <w:num w:numId="9">
    <w:abstractNumId w:val="1"/>
  </w:num>
  <w:num w:numId="10">
    <w:abstractNumId w:val="9"/>
  </w:num>
  <w:num w:numId="11">
    <w:abstractNumId w:val="3"/>
  </w:num>
  <w:num w:numId="12">
    <w:abstractNumId w:val="6"/>
  </w:num>
  <w:num w:numId="13">
    <w:abstractNumId w:val="2"/>
  </w:num>
  <w:num w:numId="14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akabné Dr. Zubály Anna">
    <w15:presenceInfo w15:providerId="AD" w15:userId="S::zubaly.anna@nye.hu::569e0024-0aa8-4535-91c9-a52fadf08d0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attachedTemplate r:id="rId1"/>
  <w:doNotTrackFormatting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194"/>
  </w:hdrShapeDefaults>
  <w:footnotePr>
    <w:footnote w:id="0"/>
    <w:footnote w:id="1"/>
  </w:footnotePr>
  <w:endnotePr>
    <w:numFmt w:val="decimal"/>
    <w:endnote w:id="0"/>
    <w:endnote w:id="1"/>
  </w:endnotePr>
  <w:compat/>
  <w:rsids>
    <w:rsidRoot w:val="00724E47"/>
    <w:rsid w:val="0000338D"/>
    <w:rsid w:val="00005462"/>
    <w:rsid w:val="00033219"/>
    <w:rsid w:val="00035AFE"/>
    <w:rsid w:val="00055E5C"/>
    <w:rsid w:val="00061B96"/>
    <w:rsid w:val="0006327D"/>
    <w:rsid w:val="00066AE3"/>
    <w:rsid w:val="0007756C"/>
    <w:rsid w:val="0008130A"/>
    <w:rsid w:val="00094FFC"/>
    <w:rsid w:val="000A5695"/>
    <w:rsid w:val="000B0F70"/>
    <w:rsid w:val="000B0FBA"/>
    <w:rsid w:val="000D0EC6"/>
    <w:rsid w:val="000D4DCA"/>
    <w:rsid w:val="000E6C2B"/>
    <w:rsid w:val="000F6CBC"/>
    <w:rsid w:val="001002D0"/>
    <w:rsid w:val="00106999"/>
    <w:rsid w:val="0011255A"/>
    <w:rsid w:val="001132CA"/>
    <w:rsid w:val="00122180"/>
    <w:rsid w:val="00126801"/>
    <w:rsid w:val="00126DF7"/>
    <w:rsid w:val="00133869"/>
    <w:rsid w:val="00134DFE"/>
    <w:rsid w:val="001378F1"/>
    <w:rsid w:val="00137D61"/>
    <w:rsid w:val="00137DC8"/>
    <w:rsid w:val="001407C3"/>
    <w:rsid w:val="00147B9E"/>
    <w:rsid w:val="001574E3"/>
    <w:rsid w:val="001639AF"/>
    <w:rsid w:val="00165BC7"/>
    <w:rsid w:val="00177454"/>
    <w:rsid w:val="00183262"/>
    <w:rsid w:val="00187633"/>
    <w:rsid w:val="00196751"/>
    <w:rsid w:val="001A2E06"/>
    <w:rsid w:val="001A64CD"/>
    <w:rsid w:val="001B0755"/>
    <w:rsid w:val="001B6DDA"/>
    <w:rsid w:val="001C4B38"/>
    <w:rsid w:val="0021735F"/>
    <w:rsid w:val="002231F3"/>
    <w:rsid w:val="00225500"/>
    <w:rsid w:val="0022637B"/>
    <w:rsid w:val="00237CAC"/>
    <w:rsid w:val="002516C8"/>
    <w:rsid w:val="00254434"/>
    <w:rsid w:val="00257DE5"/>
    <w:rsid w:val="002600CF"/>
    <w:rsid w:val="00260494"/>
    <w:rsid w:val="002627E1"/>
    <w:rsid w:val="00263406"/>
    <w:rsid w:val="00264AA6"/>
    <w:rsid w:val="002721A5"/>
    <w:rsid w:val="002750E8"/>
    <w:rsid w:val="00281D06"/>
    <w:rsid w:val="00285952"/>
    <w:rsid w:val="00287518"/>
    <w:rsid w:val="00287A14"/>
    <w:rsid w:val="002A1AA0"/>
    <w:rsid w:val="002A701D"/>
    <w:rsid w:val="002B0F85"/>
    <w:rsid w:val="002B6AF6"/>
    <w:rsid w:val="002C7216"/>
    <w:rsid w:val="002D6AB3"/>
    <w:rsid w:val="002E7B2E"/>
    <w:rsid w:val="002F27E1"/>
    <w:rsid w:val="002F5C2A"/>
    <w:rsid w:val="00301295"/>
    <w:rsid w:val="00310F2B"/>
    <w:rsid w:val="00326260"/>
    <w:rsid w:val="0034442E"/>
    <w:rsid w:val="003509E5"/>
    <w:rsid w:val="00361587"/>
    <w:rsid w:val="00364E1B"/>
    <w:rsid w:val="00370356"/>
    <w:rsid w:val="00373966"/>
    <w:rsid w:val="003746F0"/>
    <w:rsid w:val="003875C3"/>
    <w:rsid w:val="00390BD3"/>
    <w:rsid w:val="00396468"/>
    <w:rsid w:val="003A5917"/>
    <w:rsid w:val="003A599A"/>
    <w:rsid w:val="003B3796"/>
    <w:rsid w:val="003B48BB"/>
    <w:rsid w:val="003B4F43"/>
    <w:rsid w:val="003B51CD"/>
    <w:rsid w:val="003C2AA0"/>
    <w:rsid w:val="003C790F"/>
    <w:rsid w:val="003D1EB5"/>
    <w:rsid w:val="003D4A09"/>
    <w:rsid w:val="003D57EC"/>
    <w:rsid w:val="003D6E94"/>
    <w:rsid w:val="003F19F2"/>
    <w:rsid w:val="00415A2C"/>
    <w:rsid w:val="0042036B"/>
    <w:rsid w:val="00426688"/>
    <w:rsid w:val="00431D1A"/>
    <w:rsid w:val="00432D55"/>
    <w:rsid w:val="004429DA"/>
    <w:rsid w:val="00445760"/>
    <w:rsid w:val="004473DB"/>
    <w:rsid w:val="00462954"/>
    <w:rsid w:val="0047420A"/>
    <w:rsid w:val="004812FC"/>
    <w:rsid w:val="004A6ACA"/>
    <w:rsid w:val="004B09EC"/>
    <w:rsid w:val="004B1FC8"/>
    <w:rsid w:val="004B77E1"/>
    <w:rsid w:val="004C7F2E"/>
    <w:rsid w:val="004E240C"/>
    <w:rsid w:val="004E5F94"/>
    <w:rsid w:val="004F00E0"/>
    <w:rsid w:val="004F32DD"/>
    <w:rsid w:val="00501299"/>
    <w:rsid w:val="005016B8"/>
    <w:rsid w:val="00502C09"/>
    <w:rsid w:val="00503B3A"/>
    <w:rsid w:val="00504286"/>
    <w:rsid w:val="00506C27"/>
    <w:rsid w:val="0050765A"/>
    <w:rsid w:val="00533E61"/>
    <w:rsid w:val="0053639D"/>
    <w:rsid w:val="00545442"/>
    <w:rsid w:val="00546CEC"/>
    <w:rsid w:val="0055277D"/>
    <w:rsid w:val="0055413E"/>
    <w:rsid w:val="00562958"/>
    <w:rsid w:val="0057051D"/>
    <w:rsid w:val="0058672D"/>
    <w:rsid w:val="005877CB"/>
    <w:rsid w:val="00587EED"/>
    <w:rsid w:val="00592AFA"/>
    <w:rsid w:val="005A2C9E"/>
    <w:rsid w:val="005B2A9D"/>
    <w:rsid w:val="005B3499"/>
    <w:rsid w:val="005C1185"/>
    <w:rsid w:val="005C2BE8"/>
    <w:rsid w:val="005C4376"/>
    <w:rsid w:val="005C4526"/>
    <w:rsid w:val="005C6A67"/>
    <w:rsid w:val="005D421E"/>
    <w:rsid w:val="005E2CE3"/>
    <w:rsid w:val="005E3596"/>
    <w:rsid w:val="005E4518"/>
    <w:rsid w:val="005E497B"/>
    <w:rsid w:val="0060159B"/>
    <w:rsid w:val="00620105"/>
    <w:rsid w:val="00620697"/>
    <w:rsid w:val="0064381F"/>
    <w:rsid w:val="00643DC1"/>
    <w:rsid w:val="00653F2C"/>
    <w:rsid w:val="00654B58"/>
    <w:rsid w:val="0065778B"/>
    <w:rsid w:val="00662552"/>
    <w:rsid w:val="0066782E"/>
    <w:rsid w:val="00670E84"/>
    <w:rsid w:val="00686E60"/>
    <w:rsid w:val="00687667"/>
    <w:rsid w:val="00697A84"/>
    <w:rsid w:val="00697F1C"/>
    <w:rsid w:val="006A4F46"/>
    <w:rsid w:val="006A6873"/>
    <w:rsid w:val="006A6E7D"/>
    <w:rsid w:val="006B42D0"/>
    <w:rsid w:val="006B66DD"/>
    <w:rsid w:val="006C00BF"/>
    <w:rsid w:val="006C292C"/>
    <w:rsid w:val="006C51A8"/>
    <w:rsid w:val="006C5F0A"/>
    <w:rsid w:val="006E3D18"/>
    <w:rsid w:val="006F1CB2"/>
    <w:rsid w:val="007027F7"/>
    <w:rsid w:val="00711D1F"/>
    <w:rsid w:val="0071262A"/>
    <w:rsid w:val="00715337"/>
    <w:rsid w:val="00723B7A"/>
    <w:rsid w:val="00724213"/>
    <w:rsid w:val="00724E47"/>
    <w:rsid w:val="0073487E"/>
    <w:rsid w:val="00747402"/>
    <w:rsid w:val="0075439C"/>
    <w:rsid w:val="007561A6"/>
    <w:rsid w:val="00783C58"/>
    <w:rsid w:val="00793C58"/>
    <w:rsid w:val="0079513F"/>
    <w:rsid w:val="007B71AA"/>
    <w:rsid w:val="007C2E01"/>
    <w:rsid w:val="007C5A9A"/>
    <w:rsid w:val="007D0D82"/>
    <w:rsid w:val="007D7B97"/>
    <w:rsid w:val="007D7C86"/>
    <w:rsid w:val="007F0090"/>
    <w:rsid w:val="007F3478"/>
    <w:rsid w:val="007F4738"/>
    <w:rsid w:val="007F66B6"/>
    <w:rsid w:val="00811998"/>
    <w:rsid w:val="00820C6B"/>
    <w:rsid w:val="00823CB3"/>
    <w:rsid w:val="00842DFC"/>
    <w:rsid w:val="0085193B"/>
    <w:rsid w:val="00857ADD"/>
    <w:rsid w:val="00862F4E"/>
    <w:rsid w:val="00872012"/>
    <w:rsid w:val="00872BBF"/>
    <w:rsid w:val="00881E0B"/>
    <w:rsid w:val="008A2BD1"/>
    <w:rsid w:val="008B7A26"/>
    <w:rsid w:val="008C00FC"/>
    <w:rsid w:val="008D25C4"/>
    <w:rsid w:val="008E2F82"/>
    <w:rsid w:val="008F49A0"/>
    <w:rsid w:val="008F74C3"/>
    <w:rsid w:val="0090165D"/>
    <w:rsid w:val="009074CE"/>
    <w:rsid w:val="0091488A"/>
    <w:rsid w:val="00924EAD"/>
    <w:rsid w:val="009265A9"/>
    <w:rsid w:val="00932A34"/>
    <w:rsid w:val="00934D77"/>
    <w:rsid w:val="00940308"/>
    <w:rsid w:val="00943EE3"/>
    <w:rsid w:val="009518C7"/>
    <w:rsid w:val="0095303F"/>
    <w:rsid w:val="00956AA4"/>
    <w:rsid w:val="00961B53"/>
    <w:rsid w:val="00985AF7"/>
    <w:rsid w:val="009C1410"/>
    <w:rsid w:val="009C378D"/>
    <w:rsid w:val="009C3D52"/>
    <w:rsid w:val="009C79C8"/>
    <w:rsid w:val="009D364A"/>
    <w:rsid w:val="009D4D32"/>
    <w:rsid w:val="009D57B4"/>
    <w:rsid w:val="009D63C9"/>
    <w:rsid w:val="009D676E"/>
    <w:rsid w:val="009E49B5"/>
    <w:rsid w:val="009F1047"/>
    <w:rsid w:val="009F5057"/>
    <w:rsid w:val="00A104F0"/>
    <w:rsid w:val="00A156FF"/>
    <w:rsid w:val="00A17B67"/>
    <w:rsid w:val="00A22CE5"/>
    <w:rsid w:val="00A2633B"/>
    <w:rsid w:val="00A36321"/>
    <w:rsid w:val="00A42D6E"/>
    <w:rsid w:val="00A43102"/>
    <w:rsid w:val="00A460FB"/>
    <w:rsid w:val="00A50A32"/>
    <w:rsid w:val="00A546A4"/>
    <w:rsid w:val="00A63B6D"/>
    <w:rsid w:val="00A71991"/>
    <w:rsid w:val="00A731D7"/>
    <w:rsid w:val="00A76551"/>
    <w:rsid w:val="00A77F0F"/>
    <w:rsid w:val="00AA06A3"/>
    <w:rsid w:val="00AA26A3"/>
    <w:rsid w:val="00AB61F6"/>
    <w:rsid w:val="00AC1882"/>
    <w:rsid w:val="00AD05A1"/>
    <w:rsid w:val="00AD4734"/>
    <w:rsid w:val="00AE5DB0"/>
    <w:rsid w:val="00AE799E"/>
    <w:rsid w:val="00AF0108"/>
    <w:rsid w:val="00AF20D4"/>
    <w:rsid w:val="00AF4612"/>
    <w:rsid w:val="00B00475"/>
    <w:rsid w:val="00B014F6"/>
    <w:rsid w:val="00B04F62"/>
    <w:rsid w:val="00B0706B"/>
    <w:rsid w:val="00B15C32"/>
    <w:rsid w:val="00B20C68"/>
    <w:rsid w:val="00B23185"/>
    <w:rsid w:val="00B257B0"/>
    <w:rsid w:val="00B27B2C"/>
    <w:rsid w:val="00B450EE"/>
    <w:rsid w:val="00B50D28"/>
    <w:rsid w:val="00B62D7C"/>
    <w:rsid w:val="00B81EDF"/>
    <w:rsid w:val="00B84E7A"/>
    <w:rsid w:val="00BA6C12"/>
    <w:rsid w:val="00BB0EAA"/>
    <w:rsid w:val="00BB2246"/>
    <w:rsid w:val="00BB5BA5"/>
    <w:rsid w:val="00BC33D7"/>
    <w:rsid w:val="00BC473B"/>
    <w:rsid w:val="00BC5986"/>
    <w:rsid w:val="00BC7C87"/>
    <w:rsid w:val="00BE0B47"/>
    <w:rsid w:val="00BE1A8F"/>
    <w:rsid w:val="00BE2DD9"/>
    <w:rsid w:val="00BF3C86"/>
    <w:rsid w:val="00C0075E"/>
    <w:rsid w:val="00C10B77"/>
    <w:rsid w:val="00C16A61"/>
    <w:rsid w:val="00C24BC9"/>
    <w:rsid w:val="00C30295"/>
    <w:rsid w:val="00C44840"/>
    <w:rsid w:val="00C456B5"/>
    <w:rsid w:val="00C5425A"/>
    <w:rsid w:val="00C57806"/>
    <w:rsid w:val="00C77A4A"/>
    <w:rsid w:val="00C8281B"/>
    <w:rsid w:val="00C833CA"/>
    <w:rsid w:val="00C87549"/>
    <w:rsid w:val="00C90132"/>
    <w:rsid w:val="00C97D7E"/>
    <w:rsid w:val="00CA0100"/>
    <w:rsid w:val="00CA24BB"/>
    <w:rsid w:val="00CA7773"/>
    <w:rsid w:val="00CB66B9"/>
    <w:rsid w:val="00CD4B95"/>
    <w:rsid w:val="00CE36E2"/>
    <w:rsid w:val="00CE616F"/>
    <w:rsid w:val="00CF0DF2"/>
    <w:rsid w:val="00CF37A6"/>
    <w:rsid w:val="00CF5DEB"/>
    <w:rsid w:val="00CF629F"/>
    <w:rsid w:val="00D06737"/>
    <w:rsid w:val="00D06742"/>
    <w:rsid w:val="00D10DAF"/>
    <w:rsid w:val="00D14986"/>
    <w:rsid w:val="00D1584D"/>
    <w:rsid w:val="00D168C3"/>
    <w:rsid w:val="00D22CC8"/>
    <w:rsid w:val="00D25D7F"/>
    <w:rsid w:val="00D26034"/>
    <w:rsid w:val="00D36DC8"/>
    <w:rsid w:val="00D4055D"/>
    <w:rsid w:val="00D40E62"/>
    <w:rsid w:val="00D4583E"/>
    <w:rsid w:val="00D518BF"/>
    <w:rsid w:val="00D53BDC"/>
    <w:rsid w:val="00D564AA"/>
    <w:rsid w:val="00D573DF"/>
    <w:rsid w:val="00D57FE2"/>
    <w:rsid w:val="00D60100"/>
    <w:rsid w:val="00D67896"/>
    <w:rsid w:val="00D80790"/>
    <w:rsid w:val="00D905C3"/>
    <w:rsid w:val="00DA0BA1"/>
    <w:rsid w:val="00DA3AAF"/>
    <w:rsid w:val="00DA7C1D"/>
    <w:rsid w:val="00DB510A"/>
    <w:rsid w:val="00DC23E6"/>
    <w:rsid w:val="00DD1D69"/>
    <w:rsid w:val="00DF62BB"/>
    <w:rsid w:val="00DF6746"/>
    <w:rsid w:val="00E00A20"/>
    <w:rsid w:val="00E04E79"/>
    <w:rsid w:val="00E140EA"/>
    <w:rsid w:val="00E214A7"/>
    <w:rsid w:val="00E263D3"/>
    <w:rsid w:val="00E26E7A"/>
    <w:rsid w:val="00E30A63"/>
    <w:rsid w:val="00E47C19"/>
    <w:rsid w:val="00E53994"/>
    <w:rsid w:val="00E55185"/>
    <w:rsid w:val="00E721F2"/>
    <w:rsid w:val="00EA1EB7"/>
    <w:rsid w:val="00EB6CCE"/>
    <w:rsid w:val="00EB700D"/>
    <w:rsid w:val="00EC6391"/>
    <w:rsid w:val="00EC7D42"/>
    <w:rsid w:val="00ED2AD1"/>
    <w:rsid w:val="00ED52B0"/>
    <w:rsid w:val="00EE114C"/>
    <w:rsid w:val="00EE240C"/>
    <w:rsid w:val="00EE48E8"/>
    <w:rsid w:val="00EF1EAD"/>
    <w:rsid w:val="00F10503"/>
    <w:rsid w:val="00F10876"/>
    <w:rsid w:val="00F12BE2"/>
    <w:rsid w:val="00F204F7"/>
    <w:rsid w:val="00F23BD8"/>
    <w:rsid w:val="00F2408A"/>
    <w:rsid w:val="00F35A12"/>
    <w:rsid w:val="00F37D2B"/>
    <w:rsid w:val="00F42DD5"/>
    <w:rsid w:val="00F54B8E"/>
    <w:rsid w:val="00F555C2"/>
    <w:rsid w:val="00F55B44"/>
    <w:rsid w:val="00F62DCE"/>
    <w:rsid w:val="00F84120"/>
    <w:rsid w:val="00F845C0"/>
    <w:rsid w:val="00F912FF"/>
    <w:rsid w:val="00F968F1"/>
    <w:rsid w:val="00FB26DE"/>
    <w:rsid w:val="00FC3E22"/>
    <w:rsid w:val="00FE0D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C00FC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styleId="Cmsor1">
    <w:name w:val="heading 1"/>
    <w:basedOn w:val="Norml"/>
    <w:next w:val="Norml"/>
    <w:qFormat/>
    <w:rsid w:val="008C00FC"/>
    <w:pPr>
      <w:keepNext/>
      <w:jc w:val="left"/>
      <w:outlineLvl w:val="0"/>
    </w:pPr>
    <w:rPr>
      <w:rFonts w:ascii="Arial" w:hAnsi="Arial"/>
      <w:b/>
      <w:vanish/>
      <w:kern w:val="28"/>
    </w:rPr>
  </w:style>
  <w:style w:type="paragraph" w:styleId="Cmsor2">
    <w:name w:val="heading 2"/>
    <w:basedOn w:val="Norml"/>
    <w:next w:val="Norml"/>
    <w:qFormat/>
    <w:rsid w:val="008C00FC"/>
    <w:pPr>
      <w:keepNext/>
      <w:jc w:val="left"/>
      <w:outlineLvl w:val="1"/>
    </w:pPr>
    <w:rPr>
      <w:rFonts w:ascii="Arial" w:hAnsi="Arial"/>
      <w:b/>
      <w:i/>
      <w:vanish/>
      <w:sz w:val="24"/>
    </w:rPr>
  </w:style>
  <w:style w:type="paragraph" w:styleId="Cmsor3">
    <w:name w:val="heading 3"/>
    <w:basedOn w:val="Norml"/>
    <w:next w:val="Norml"/>
    <w:qFormat/>
    <w:rsid w:val="008C00FC"/>
    <w:pPr>
      <w:keepNext/>
      <w:jc w:val="left"/>
      <w:outlineLvl w:val="2"/>
    </w:pPr>
    <w:rPr>
      <w:b/>
      <w:vanish/>
      <w:sz w:val="24"/>
    </w:rPr>
  </w:style>
  <w:style w:type="paragraph" w:styleId="Cmsor4">
    <w:name w:val="heading 4"/>
    <w:basedOn w:val="Norml"/>
    <w:next w:val="Norml"/>
    <w:qFormat/>
    <w:rsid w:val="008C00FC"/>
    <w:pPr>
      <w:keepNext/>
      <w:widowControl/>
      <w:outlineLvl w:val="3"/>
    </w:pPr>
    <w:rPr>
      <w:b/>
      <w:sz w:val="20"/>
    </w:rPr>
  </w:style>
  <w:style w:type="paragraph" w:styleId="Cmsor5">
    <w:name w:val="heading 5"/>
    <w:basedOn w:val="Norml"/>
    <w:next w:val="Norml"/>
    <w:qFormat/>
    <w:rsid w:val="008C00FC"/>
    <w:pPr>
      <w:keepNext/>
      <w:widowControl/>
      <w:jc w:val="center"/>
      <w:outlineLvl w:val="4"/>
    </w:pPr>
    <w:rPr>
      <w:b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Norml"/>
    <w:qFormat/>
    <w:rsid w:val="008C00FC"/>
    <w:pPr>
      <w:suppressAutoHyphens/>
      <w:ind w:firstLine="720"/>
    </w:pPr>
  </w:style>
  <w:style w:type="paragraph" w:styleId="Normlbehzs">
    <w:name w:val="Normal Indent"/>
    <w:basedOn w:val="Norml"/>
    <w:semiHidden/>
    <w:rsid w:val="008C00FC"/>
    <w:pPr>
      <w:ind w:left="720" w:hanging="720"/>
    </w:pPr>
  </w:style>
  <w:style w:type="paragraph" w:styleId="Szvegtrzs">
    <w:name w:val="Body Text"/>
    <w:basedOn w:val="Norml"/>
    <w:semiHidden/>
    <w:rsid w:val="008C00FC"/>
    <w:pPr>
      <w:spacing w:after="120"/>
    </w:pPr>
  </w:style>
  <w:style w:type="paragraph" w:styleId="lfej">
    <w:name w:val="header"/>
    <w:basedOn w:val="Norml"/>
    <w:semiHidden/>
    <w:rsid w:val="008C00FC"/>
    <w:pPr>
      <w:tabs>
        <w:tab w:val="center" w:pos="4536"/>
        <w:tab w:val="right" w:pos="9072"/>
      </w:tabs>
    </w:pPr>
  </w:style>
  <w:style w:type="character" w:styleId="Oldalszm">
    <w:name w:val="page number"/>
    <w:semiHidden/>
    <w:rsid w:val="008C00FC"/>
    <w:rPr>
      <w:sz w:val="20"/>
    </w:rPr>
  </w:style>
  <w:style w:type="paragraph" w:styleId="llb">
    <w:name w:val="footer"/>
    <w:basedOn w:val="Norml"/>
    <w:uiPriority w:val="99"/>
    <w:rsid w:val="008C00FC"/>
    <w:pPr>
      <w:tabs>
        <w:tab w:val="center" w:pos="4536"/>
        <w:tab w:val="right" w:pos="9072"/>
      </w:tabs>
    </w:pPr>
  </w:style>
  <w:style w:type="character" w:styleId="Hiperhivatkozs">
    <w:name w:val="Hyperlink"/>
    <w:semiHidden/>
    <w:rsid w:val="008C00FC"/>
    <w:rPr>
      <w:color w:val="0000FF"/>
      <w:sz w:val="20"/>
      <w:u w:val="single"/>
    </w:rPr>
  </w:style>
  <w:style w:type="paragraph" w:styleId="Szvegtrzs2">
    <w:name w:val="Body Text 2"/>
    <w:basedOn w:val="Norml"/>
    <w:semiHidden/>
    <w:rsid w:val="008C00FC"/>
    <w:rPr>
      <w:sz w:val="22"/>
    </w:rPr>
  </w:style>
  <w:style w:type="paragraph" w:styleId="Szvegtrzs3">
    <w:name w:val="Body Text 3"/>
    <w:basedOn w:val="Norml"/>
    <w:semiHidden/>
    <w:rsid w:val="008C00FC"/>
    <w:pPr>
      <w:widowControl/>
    </w:pPr>
    <w:rPr>
      <w:sz w:val="20"/>
    </w:rPr>
  </w:style>
  <w:style w:type="character" w:customStyle="1" w:styleId="llbChar">
    <w:name w:val="Élőláb Char"/>
    <w:uiPriority w:val="99"/>
    <w:rsid w:val="008C00FC"/>
    <w:rPr>
      <w:sz w:val="28"/>
    </w:rPr>
  </w:style>
  <w:style w:type="paragraph" w:styleId="Buborkszveg">
    <w:name w:val="Balloon Text"/>
    <w:basedOn w:val="Norml"/>
    <w:semiHidden/>
    <w:unhideWhenUsed/>
    <w:rsid w:val="008C00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semiHidden/>
    <w:rsid w:val="008C00FC"/>
    <w:rPr>
      <w:rFonts w:ascii="Tahoma" w:hAnsi="Tahoma" w:cs="Tahoma"/>
      <w:sz w:val="16"/>
      <w:szCs w:val="16"/>
    </w:rPr>
  </w:style>
  <w:style w:type="character" w:customStyle="1" w:styleId="lfejChar">
    <w:name w:val="Élőfej Char"/>
    <w:rsid w:val="008C00FC"/>
    <w:rPr>
      <w:sz w:val="28"/>
    </w:rPr>
  </w:style>
  <w:style w:type="paragraph" w:styleId="NormlWeb">
    <w:name w:val="Normal (Web)"/>
    <w:basedOn w:val="Norml"/>
    <w:rsid w:val="008C00FC"/>
    <w:pPr>
      <w:widowControl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character" w:styleId="Mrltotthiperhivatkozs">
    <w:name w:val="FollowedHyperlink"/>
    <w:semiHidden/>
    <w:rsid w:val="008C00FC"/>
    <w:rPr>
      <w:color w:val="800080"/>
      <w:u w:val="single"/>
    </w:rPr>
  </w:style>
  <w:style w:type="paragraph" w:customStyle="1" w:styleId="norml0">
    <w:name w:val="normál"/>
    <w:basedOn w:val="Norml"/>
    <w:rsid w:val="008C00FC"/>
    <w:pPr>
      <w:widowControl/>
      <w:suppressAutoHyphens/>
      <w:overflowPunct/>
      <w:autoSpaceDE/>
      <w:autoSpaceDN/>
      <w:adjustRightInd/>
      <w:ind w:firstLine="720"/>
      <w:textAlignment w:val="auto"/>
    </w:pPr>
    <w:rPr>
      <w:sz w:val="24"/>
    </w:rPr>
  </w:style>
  <w:style w:type="paragraph" w:styleId="Listaszerbekezds">
    <w:name w:val="List Paragraph"/>
    <w:basedOn w:val="Norml"/>
    <w:uiPriority w:val="1"/>
    <w:qFormat/>
    <w:rsid w:val="008C00FC"/>
    <w:pPr>
      <w:widowControl/>
      <w:overflowPunct/>
      <w:autoSpaceDE/>
      <w:autoSpaceDN/>
      <w:adjustRightInd/>
      <w:spacing w:after="200" w:line="276" w:lineRule="auto"/>
      <w:ind w:left="720"/>
      <w:contextualSpacing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Vltozat">
    <w:name w:val="Revision"/>
    <w:hidden/>
    <w:semiHidden/>
    <w:rsid w:val="008C00FC"/>
    <w:rPr>
      <w:sz w:val="28"/>
    </w:rPr>
  </w:style>
  <w:style w:type="character" w:styleId="Jegyzethivatkozs">
    <w:name w:val="annotation reference"/>
    <w:semiHidden/>
    <w:unhideWhenUsed/>
    <w:rsid w:val="008C00FC"/>
    <w:rPr>
      <w:sz w:val="16"/>
      <w:szCs w:val="16"/>
    </w:rPr>
  </w:style>
  <w:style w:type="paragraph" w:styleId="Jegyzetszveg">
    <w:name w:val="annotation text"/>
    <w:basedOn w:val="Norml"/>
    <w:unhideWhenUsed/>
    <w:rsid w:val="008C00FC"/>
    <w:rPr>
      <w:sz w:val="20"/>
    </w:rPr>
  </w:style>
  <w:style w:type="character" w:customStyle="1" w:styleId="JegyzetszvegChar">
    <w:name w:val="Jegyzetszöveg Char"/>
    <w:basedOn w:val="Bekezdsalapbettpusa"/>
    <w:semiHidden/>
    <w:rsid w:val="008C00FC"/>
  </w:style>
  <w:style w:type="paragraph" w:styleId="Megjegyzstrgya">
    <w:name w:val="annotation subject"/>
    <w:basedOn w:val="Jegyzetszveg"/>
    <w:next w:val="Jegyzetszveg"/>
    <w:semiHidden/>
    <w:unhideWhenUsed/>
    <w:rsid w:val="008C00FC"/>
    <w:rPr>
      <w:b/>
      <w:bCs/>
    </w:rPr>
  </w:style>
  <w:style w:type="character" w:customStyle="1" w:styleId="MegjegyzstrgyaChar">
    <w:name w:val="Megjegyzés tárgya Char"/>
    <w:semiHidden/>
    <w:rsid w:val="008C00FC"/>
    <w:rPr>
      <w:b/>
      <w:bCs/>
    </w:rPr>
  </w:style>
  <w:style w:type="table" w:styleId="Rcsostblzat">
    <w:name w:val="Table Grid"/>
    <w:basedOn w:val="Normltblzat"/>
    <w:uiPriority w:val="59"/>
    <w:rsid w:val="00503B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-5360005556637542551gmail-default">
    <w:name w:val="m_-5360005556637542551gmail-default"/>
    <w:basedOn w:val="Norml"/>
    <w:rsid w:val="000F6CBC"/>
    <w:pPr>
      <w:widowControl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Default">
    <w:name w:val="Default"/>
    <w:rsid w:val="005C4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2637B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2637B"/>
  </w:style>
  <w:style w:type="character" w:styleId="Lbjegyzet-hivatkozs">
    <w:name w:val="footnote reference"/>
    <w:basedOn w:val="Bekezdsalapbettpusa"/>
    <w:uiPriority w:val="99"/>
    <w:semiHidden/>
    <w:unhideWhenUsed/>
    <w:rsid w:val="0022637B"/>
    <w:rPr>
      <w:vertAlign w:val="superscript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783C58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783C58"/>
  </w:style>
  <w:style w:type="character" w:styleId="Vgjegyzet-hivatkozs">
    <w:name w:val="endnote reference"/>
    <w:basedOn w:val="Bekezdsalapbettpusa"/>
    <w:uiPriority w:val="99"/>
    <w:semiHidden/>
    <w:unhideWhenUsed/>
    <w:rsid w:val="00783C58"/>
    <w:rPr>
      <w:vertAlign w:val="superscript"/>
    </w:rPr>
  </w:style>
  <w:style w:type="paragraph" w:customStyle="1" w:styleId="TableParagraph">
    <w:name w:val="Table Paragraph"/>
    <w:basedOn w:val="Norml"/>
    <w:uiPriority w:val="1"/>
    <w:qFormat/>
    <w:rsid w:val="00137DC8"/>
    <w:pPr>
      <w:overflowPunct/>
      <w:adjustRightInd/>
      <w:spacing w:line="210" w:lineRule="exact"/>
      <w:jc w:val="right"/>
      <w:textAlignment w:val="auto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137DC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6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microsoft.com/office/2011/relationships/people" Target="people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endnotes" Target="endnotes.xml"/><Relationship Id="rId12" Type="http://schemas.openxmlformats.org/officeDocument/2006/relationships/hyperlink" Target="https://magyosz.hu/a-szovetsegrol/dokumentumok" TargetMode="Externa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our-computer\Documents\2020bajnoki\versenyfelh2020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E4916-4A3F-42FC-9759-F54DC3E1A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versenyfelh2020</Template>
  <TotalTime>1</TotalTime>
  <Pages>6</Pages>
  <Words>633</Words>
  <Characters>4370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MAGYAR GYORSÍRÓK ÉS GÉPÍRÓK</vt:lpstr>
    </vt:vector>
  </TitlesOfParts>
  <Company>MGYGOSZ</Company>
  <LinksUpToDate>false</LinksUpToDate>
  <CharactersWithSpaces>4994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GYORSÍRÓK ÉS GÉPÍRÓK</dc:title>
  <dc:creator>JZA</dc:creator>
  <cp:lastModifiedBy>Your-Computer</cp:lastModifiedBy>
  <cp:revision>2</cp:revision>
  <cp:lastPrinted>2015-01-16T13:33:00Z</cp:lastPrinted>
  <dcterms:created xsi:type="dcterms:W3CDTF">2026-09-11T17:14:00Z</dcterms:created>
  <dcterms:modified xsi:type="dcterms:W3CDTF">2026-09-11T17:14:00Z</dcterms:modified>
</cp:coreProperties>
</file>