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93C" w:rsidRDefault="0090793C" w:rsidP="0090793C">
      <w:pPr>
        <w:tabs>
          <w:tab w:val="left" w:pos="4820"/>
        </w:tabs>
        <w:ind w:left="1416" w:hanging="1416"/>
        <w:jc w:val="center"/>
        <w:rPr>
          <w:rFonts w:ascii="Arial" w:hAnsi="Arial" w:cs="Arial"/>
          <w:b/>
          <w:sz w:val="24"/>
          <w:szCs w:val="24"/>
        </w:rPr>
      </w:pPr>
      <w:r w:rsidRPr="0039407E">
        <w:rPr>
          <w:rFonts w:ascii="Arial" w:hAnsi="Arial" w:cs="Arial"/>
          <w:b/>
          <w:sz w:val="24"/>
          <w:szCs w:val="24"/>
        </w:rPr>
        <w:t>Meghatalmazás</w:t>
      </w:r>
    </w:p>
    <w:p w:rsidR="0090793C" w:rsidRDefault="0090793C" w:rsidP="0090793C">
      <w:pPr>
        <w:tabs>
          <w:tab w:val="left" w:pos="4820"/>
        </w:tabs>
        <w:ind w:left="1416" w:hanging="1416"/>
        <w:jc w:val="center"/>
        <w:rPr>
          <w:rFonts w:ascii="Arial" w:hAnsi="Arial" w:cs="Arial"/>
          <w:b/>
          <w:sz w:val="24"/>
          <w:szCs w:val="24"/>
        </w:rPr>
      </w:pPr>
    </w:p>
    <w:p w:rsidR="0090793C" w:rsidRPr="0039407E" w:rsidRDefault="0090793C" w:rsidP="0090793C">
      <w:pPr>
        <w:tabs>
          <w:tab w:val="left" w:pos="4820"/>
        </w:tabs>
        <w:ind w:left="1416" w:hanging="1416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90793C" w:rsidRDefault="0090793C" w:rsidP="0090793C">
      <w:pPr>
        <w:tabs>
          <w:tab w:val="left" w:pos="4820"/>
        </w:tabs>
        <w:ind w:left="1416" w:hanging="1416"/>
        <w:jc w:val="center"/>
        <w:rPr>
          <w:rFonts w:ascii="Arial" w:hAnsi="Arial" w:cs="Arial"/>
          <w:sz w:val="20"/>
        </w:rPr>
      </w:pPr>
    </w:p>
    <w:p w:rsidR="0090793C" w:rsidRDefault="0090793C" w:rsidP="0090793C">
      <w:pPr>
        <w:tabs>
          <w:tab w:val="left" w:pos="4820"/>
        </w:tabs>
        <w:spacing w:after="24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Alulírott, ………............................................... (név) ……………………………………………………. (lakcím) </w:t>
      </w:r>
    </w:p>
    <w:p w:rsidR="0090793C" w:rsidRDefault="0090793C" w:rsidP="0090793C">
      <w:pPr>
        <w:tabs>
          <w:tab w:val="left" w:pos="4820"/>
        </w:tabs>
        <w:spacing w:after="24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meghatalmazom ………………………………………..-t (név)  (lakcím: …………………………………………,</w:t>
      </w:r>
    </w:p>
    <w:p w:rsidR="0090793C" w:rsidRDefault="0090793C" w:rsidP="0090793C">
      <w:pPr>
        <w:tabs>
          <w:tab w:val="left" w:pos="4820"/>
        </w:tabs>
        <w:spacing w:after="24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szem. ig. .sz.: ……………………………………………), hogy </w:t>
      </w:r>
      <w:r w:rsidRPr="00A07982">
        <w:rPr>
          <w:rFonts w:ascii="Arial" w:hAnsi="Arial" w:cs="Arial"/>
          <w:b/>
          <w:sz w:val="20"/>
        </w:rPr>
        <w:t>20</w:t>
      </w:r>
      <w:r>
        <w:rPr>
          <w:rFonts w:ascii="Arial" w:hAnsi="Arial" w:cs="Arial"/>
          <w:b/>
          <w:sz w:val="20"/>
        </w:rPr>
        <w:t>25</w:t>
      </w:r>
      <w:r w:rsidRPr="00A07982">
        <w:rPr>
          <w:rFonts w:ascii="Arial" w:hAnsi="Arial" w:cs="Arial"/>
          <w:b/>
          <w:sz w:val="20"/>
        </w:rPr>
        <w:t xml:space="preserve">. </w:t>
      </w:r>
      <w:r>
        <w:rPr>
          <w:rFonts w:ascii="Arial" w:hAnsi="Arial" w:cs="Arial"/>
          <w:b/>
          <w:sz w:val="20"/>
        </w:rPr>
        <w:t>szeptember 27</w:t>
      </w:r>
      <w:r w:rsidRPr="00A07982">
        <w:rPr>
          <w:rFonts w:ascii="Arial" w:hAnsi="Arial" w:cs="Arial"/>
          <w:b/>
          <w:sz w:val="20"/>
        </w:rPr>
        <w:t>-én</w:t>
      </w:r>
      <w:r>
        <w:rPr>
          <w:rFonts w:ascii="Arial" w:hAnsi="Arial" w:cs="Arial"/>
          <w:sz w:val="20"/>
        </w:rPr>
        <w:t xml:space="preserve"> a Magyar Gyorsírók és Gépírók Országos Szövetségének tisztújító közgyűlésén képviseljen, a nevemben a szavazatomat leadja.</w:t>
      </w:r>
    </w:p>
    <w:p w:rsidR="0090793C" w:rsidRDefault="0090793C" w:rsidP="0090793C">
      <w:pPr>
        <w:tabs>
          <w:tab w:val="left" w:pos="4820"/>
        </w:tabs>
        <w:spacing w:after="24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……………………………, 2025. ……………………………</w:t>
      </w:r>
    </w:p>
    <w:p w:rsidR="0090793C" w:rsidRDefault="0090793C" w:rsidP="0090793C">
      <w:pPr>
        <w:tabs>
          <w:tab w:val="center" w:pos="1418"/>
          <w:tab w:val="center" w:pos="7938"/>
        </w:tabs>
        <w:spacing w:befor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……………………………………………..</w:t>
      </w:r>
      <w:r>
        <w:rPr>
          <w:rFonts w:ascii="Arial" w:hAnsi="Arial" w:cs="Arial"/>
          <w:sz w:val="20"/>
        </w:rPr>
        <w:tab/>
        <w:t>………………………………………………</w:t>
      </w:r>
      <w:r>
        <w:rPr>
          <w:rFonts w:ascii="Arial" w:hAnsi="Arial" w:cs="Arial"/>
          <w:sz w:val="20"/>
        </w:rPr>
        <w:tab/>
      </w:r>
    </w:p>
    <w:p w:rsidR="0090793C" w:rsidRDefault="0090793C" w:rsidP="0090793C">
      <w:pPr>
        <w:tabs>
          <w:tab w:val="center" w:pos="1701"/>
          <w:tab w:val="center" w:pos="7938"/>
        </w:tabs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a meghatalmazó aláírása</w:t>
      </w:r>
      <w:r>
        <w:rPr>
          <w:rFonts w:ascii="Arial" w:hAnsi="Arial" w:cs="Arial"/>
          <w:sz w:val="20"/>
        </w:rPr>
        <w:tab/>
        <w:t>a meghatalmazott aláírása</w:t>
      </w:r>
    </w:p>
    <w:p w:rsidR="0090793C" w:rsidRDefault="0090793C" w:rsidP="0090793C">
      <w:pPr>
        <w:tabs>
          <w:tab w:val="center" w:pos="1701"/>
          <w:tab w:val="center" w:pos="7938"/>
        </w:tabs>
        <w:spacing w:after="600"/>
        <w:rPr>
          <w:rFonts w:ascii="Arial" w:hAnsi="Arial" w:cs="Arial"/>
          <w:sz w:val="20"/>
          <w:u w:val="single"/>
        </w:rPr>
      </w:pPr>
    </w:p>
    <w:p w:rsidR="0090793C" w:rsidRPr="00A07982" w:rsidRDefault="0090793C" w:rsidP="0090793C">
      <w:pPr>
        <w:tabs>
          <w:tab w:val="center" w:pos="1701"/>
          <w:tab w:val="center" w:pos="7938"/>
        </w:tabs>
        <w:spacing w:after="600"/>
        <w:rPr>
          <w:rFonts w:ascii="Arial" w:hAnsi="Arial" w:cs="Arial"/>
          <w:sz w:val="20"/>
          <w:u w:val="single"/>
        </w:rPr>
      </w:pPr>
      <w:r w:rsidRPr="00A07982">
        <w:rPr>
          <w:rFonts w:ascii="Arial" w:hAnsi="Arial" w:cs="Arial"/>
          <w:sz w:val="20"/>
          <w:u w:val="single"/>
        </w:rPr>
        <w:t>Tanúk:</w:t>
      </w:r>
    </w:p>
    <w:p w:rsidR="0090793C" w:rsidRDefault="0090793C" w:rsidP="0090793C">
      <w:pPr>
        <w:tabs>
          <w:tab w:val="right" w:leader="dot" w:pos="5103"/>
          <w:tab w:val="left" w:pos="5670"/>
          <w:tab w:val="right" w:leader="dot" w:pos="10065"/>
        </w:tabs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Név: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:rsidR="0090793C" w:rsidRDefault="0090793C" w:rsidP="0090793C">
      <w:pPr>
        <w:tabs>
          <w:tab w:val="right" w:leader="dot" w:pos="5103"/>
          <w:tab w:val="left" w:pos="5670"/>
          <w:tab w:val="right" w:leader="dot" w:pos="10065"/>
        </w:tabs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Aláírás: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:rsidR="0090793C" w:rsidRDefault="0090793C" w:rsidP="0090793C">
      <w:pPr>
        <w:tabs>
          <w:tab w:val="right" w:leader="dot" w:pos="5103"/>
          <w:tab w:val="left" w:pos="5670"/>
          <w:tab w:val="right" w:leader="dot" w:pos="10065"/>
        </w:tabs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Lakcím: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:rsidR="0090793C" w:rsidRDefault="0090793C" w:rsidP="0090793C">
      <w:pPr>
        <w:tabs>
          <w:tab w:val="right" w:leader="dot" w:pos="5103"/>
          <w:tab w:val="left" w:pos="5670"/>
          <w:tab w:val="right" w:leader="dot" w:pos="10065"/>
        </w:tabs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Szem. ig. sz.: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:rsidR="0090793C" w:rsidRPr="0039407E" w:rsidRDefault="0090793C" w:rsidP="0090793C">
      <w:pPr>
        <w:rPr>
          <w:rFonts w:ascii="Arial" w:hAnsi="Arial" w:cs="Arial"/>
          <w:sz w:val="20"/>
        </w:rPr>
      </w:pPr>
    </w:p>
    <w:p w:rsidR="0090793C" w:rsidRPr="0039407E" w:rsidRDefault="0090793C" w:rsidP="0090793C">
      <w:pPr>
        <w:rPr>
          <w:rFonts w:ascii="Arial" w:hAnsi="Arial" w:cs="Arial"/>
          <w:sz w:val="20"/>
        </w:rPr>
      </w:pPr>
    </w:p>
    <w:p w:rsidR="0090793C" w:rsidRPr="0039407E" w:rsidRDefault="0090793C" w:rsidP="0090793C">
      <w:pPr>
        <w:rPr>
          <w:rFonts w:ascii="Arial" w:hAnsi="Arial" w:cs="Arial"/>
          <w:sz w:val="20"/>
        </w:rPr>
      </w:pPr>
    </w:p>
    <w:p w:rsidR="0090793C" w:rsidRPr="0039407E" w:rsidRDefault="0090793C" w:rsidP="0090793C">
      <w:pPr>
        <w:rPr>
          <w:rFonts w:ascii="Arial" w:hAnsi="Arial" w:cs="Arial"/>
          <w:sz w:val="20"/>
        </w:rPr>
      </w:pPr>
    </w:p>
    <w:p w:rsidR="0090793C" w:rsidRPr="0039407E" w:rsidRDefault="0090793C" w:rsidP="0090793C">
      <w:pPr>
        <w:rPr>
          <w:rFonts w:ascii="Arial" w:hAnsi="Arial" w:cs="Arial"/>
          <w:sz w:val="20"/>
        </w:rPr>
      </w:pPr>
    </w:p>
    <w:p w:rsidR="0090793C" w:rsidRPr="0039407E" w:rsidRDefault="0090793C" w:rsidP="0090793C">
      <w:pPr>
        <w:rPr>
          <w:rFonts w:ascii="Arial" w:hAnsi="Arial" w:cs="Arial"/>
          <w:sz w:val="20"/>
        </w:rPr>
      </w:pPr>
    </w:p>
    <w:p w:rsidR="0090793C" w:rsidRPr="0039407E" w:rsidRDefault="0090793C" w:rsidP="0090793C">
      <w:pPr>
        <w:rPr>
          <w:rFonts w:ascii="Arial" w:hAnsi="Arial" w:cs="Arial"/>
          <w:sz w:val="20"/>
        </w:rPr>
      </w:pPr>
    </w:p>
    <w:p w:rsidR="0090793C" w:rsidRPr="0039407E" w:rsidRDefault="0090793C" w:rsidP="0090793C">
      <w:pPr>
        <w:rPr>
          <w:rFonts w:ascii="Arial" w:hAnsi="Arial" w:cs="Arial"/>
          <w:sz w:val="20"/>
        </w:rPr>
      </w:pPr>
    </w:p>
    <w:p w:rsidR="0090793C" w:rsidRPr="0039407E" w:rsidRDefault="0090793C" w:rsidP="0090793C">
      <w:pPr>
        <w:rPr>
          <w:rFonts w:ascii="Arial" w:hAnsi="Arial" w:cs="Arial"/>
          <w:sz w:val="20"/>
        </w:rPr>
      </w:pPr>
    </w:p>
    <w:p w:rsidR="0090793C" w:rsidRPr="0039407E" w:rsidRDefault="0090793C" w:rsidP="0090793C">
      <w:pPr>
        <w:tabs>
          <w:tab w:val="left" w:pos="906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:rsidR="004B77E1" w:rsidRPr="0090793C" w:rsidRDefault="004B77E1" w:rsidP="0090793C"/>
    <w:sectPr w:rsidR="004B77E1" w:rsidRPr="0090793C" w:rsidSect="004429DA">
      <w:headerReference w:type="even" r:id="rId9"/>
      <w:headerReference w:type="default" r:id="rId10"/>
      <w:footerReference w:type="default" r:id="rId11"/>
      <w:headerReference w:type="first" r:id="rId12"/>
      <w:endnotePr>
        <w:numFmt w:val="decimal"/>
      </w:endnotePr>
      <w:pgSz w:w="11907" w:h="16840"/>
      <w:pgMar w:top="1134" w:right="992" w:bottom="851" w:left="124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B39" w:rsidRDefault="00E27B39">
      <w:r>
        <w:separator/>
      </w:r>
    </w:p>
  </w:endnote>
  <w:endnote w:type="continuationSeparator" w:id="0">
    <w:p w:rsidR="00E27B39" w:rsidRDefault="00E27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090" w:rsidRDefault="00F2408A">
    <w:pPr>
      <w:pStyle w:val="llb"/>
      <w:jc w:val="right"/>
    </w:pPr>
    <w:r>
      <w:fldChar w:fldCharType="begin"/>
    </w:r>
    <w:r w:rsidR="00C24BC9">
      <w:instrText xml:space="preserve"> PAGE   \* MERGEFORMAT </w:instrText>
    </w:r>
    <w:r>
      <w:fldChar w:fldCharType="separate"/>
    </w:r>
    <w:r w:rsidR="0090793C">
      <w:rPr>
        <w:noProof/>
      </w:rPr>
      <w:t>2</w:t>
    </w:r>
    <w:r>
      <w:rPr>
        <w:noProof/>
      </w:rPr>
      <w:fldChar w:fldCharType="end"/>
    </w:r>
  </w:p>
  <w:p w:rsidR="007F0090" w:rsidRDefault="007F0090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B39" w:rsidRDefault="00E27B39">
      <w:r>
        <w:separator/>
      </w:r>
    </w:p>
  </w:footnote>
  <w:footnote w:type="continuationSeparator" w:id="0">
    <w:p w:rsidR="00E27B39" w:rsidRDefault="00E27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090" w:rsidRDefault="00F2408A">
    <w:pPr>
      <w:pStyle w:val="lfej"/>
      <w:framePr w:wrap="auto" w:vAnchor="text" w:hAnchor="margin" w:xAlign="center" w:y="1"/>
      <w:widowControl/>
      <w:rPr>
        <w:rStyle w:val="Oldalszm"/>
        <w:sz w:val="28"/>
      </w:rPr>
    </w:pPr>
    <w:r>
      <w:rPr>
        <w:rStyle w:val="Oldalszm"/>
        <w:sz w:val="28"/>
      </w:rPr>
      <w:fldChar w:fldCharType="begin"/>
    </w:r>
    <w:r w:rsidR="007F0090">
      <w:rPr>
        <w:rStyle w:val="Oldalszm"/>
        <w:sz w:val="28"/>
      </w:rPr>
      <w:instrText xml:space="preserve">PAGE  </w:instrText>
    </w:r>
    <w:r>
      <w:rPr>
        <w:rStyle w:val="Oldalszm"/>
        <w:sz w:val="28"/>
      </w:rPr>
      <w:fldChar w:fldCharType="separate"/>
    </w:r>
    <w:r w:rsidR="007F0090">
      <w:rPr>
        <w:rStyle w:val="Oldalszm"/>
        <w:sz w:val="28"/>
      </w:rPr>
      <w:t>4</w:t>
    </w:r>
    <w:r>
      <w:rPr>
        <w:rStyle w:val="Oldalszm"/>
        <w:sz w:val="28"/>
      </w:rPr>
      <w:fldChar w:fldCharType="end"/>
    </w:r>
  </w:p>
  <w:p w:rsidR="007F0090" w:rsidRDefault="007F0090">
    <w:pPr>
      <w:pStyle w:val="lfej"/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090" w:rsidRDefault="0090793C" w:rsidP="00B15C32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498"/>
      </w:tabs>
      <w:jc w:val="center"/>
      <w:rPr>
        <w:rFonts w:ascii="Arial" w:hAnsi="Arial" w:cs="Arial"/>
        <w:b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3096260</wp:posOffset>
          </wp:positionH>
          <wp:positionV relativeFrom="paragraph">
            <wp:posOffset>162560</wp:posOffset>
          </wp:positionV>
          <wp:extent cx="481965" cy="405765"/>
          <wp:effectExtent l="0" t="0" r="0" b="0"/>
          <wp:wrapNone/>
          <wp:docPr id="2" name="Kép 0" descr="Embléma_2013-11-2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0" descr="Embléma_2013-11-2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090">
      <w:rPr>
        <w:rFonts w:ascii="Arial" w:hAnsi="Arial" w:cs="Arial"/>
        <w:b/>
        <w:sz w:val="20"/>
      </w:rPr>
      <w:t>MAGYAR GYORSÍRÓK ÉS GÉPÍRÓK ORSZÁGOS SZÖVETSÉGE</w:t>
    </w:r>
  </w:p>
  <w:p w:rsidR="007F0090" w:rsidRDefault="007F0090" w:rsidP="0060159B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639"/>
      </w:tabs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Levélcím: 1073 Budapest, Kertész utca 41. 2/7.</w:t>
    </w:r>
    <w:r>
      <w:rPr>
        <w:rFonts w:ascii="Arial" w:hAnsi="Arial" w:cs="Arial"/>
        <w:b/>
        <w:sz w:val="20"/>
      </w:rPr>
      <w:tab/>
      <w:t>E-mail: magyosz.szovetseg@gmail.com</w:t>
    </w:r>
  </w:p>
  <w:p w:rsidR="007F0090" w:rsidRPr="0060159B" w:rsidRDefault="007F0090" w:rsidP="0060159B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639"/>
      </w:tabs>
      <w:spacing w:after="480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Telefon/fax: +36</w:t>
    </w:r>
    <w:r w:rsidR="001132CA">
      <w:rPr>
        <w:rFonts w:ascii="Arial" w:hAnsi="Arial" w:cs="Arial"/>
        <w:b/>
        <w:sz w:val="20"/>
      </w:rPr>
      <w:t>/</w:t>
    </w:r>
    <w:r>
      <w:rPr>
        <w:rFonts w:ascii="Arial" w:hAnsi="Arial" w:cs="Arial"/>
        <w:b/>
        <w:sz w:val="20"/>
      </w:rPr>
      <w:t>30/6311590</w:t>
    </w:r>
    <w:r>
      <w:rPr>
        <w:rFonts w:ascii="Arial" w:hAnsi="Arial" w:cs="Arial"/>
        <w:b/>
        <w:sz w:val="20"/>
      </w:rPr>
      <w:tab/>
      <w:t>Honlap: www.magyosz.hu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090" w:rsidRDefault="007F0090" w:rsidP="000D4DCA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498"/>
      </w:tabs>
      <w:jc w:val="center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MAGYAR GYORSÍRÓK ÉS GÉPÍRÓK ORSZÁGOS SZÖVETSÉGE</w:t>
    </w:r>
  </w:p>
  <w:p w:rsidR="007F0090" w:rsidRDefault="0090793C" w:rsidP="000D4DCA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498"/>
      </w:tabs>
      <w:rPr>
        <w:rFonts w:ascii="Arial" w:hAnsi="Arial" w:cs="Arial"/>
        <w:b/>
        <w:sz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2997200</wp:posOffset>
          </wp:positionH>
          <wp:positionV relativeFrom="paragraph">
            <wp:posOffset>10160</wp:posOffset>
          </wp:positionV>
          <wp:extent cx="481965" cy="405765"/>
          <wp:effectExtent l="0" t="0" r="0" b="0"/>
          <wp:wrapNone/>
          <wp:docPr id="1" name="Kép 0" descr="Embléma_2013-11-2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0" descr="Embléma_2013-11-2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090">
      <w:rPr>
        <w:rFonts w:ascii="Arial" w:hAnsi="Arial" w:cs="Arial"/>
        <w:b/>
        <w:sz w:val="20"/>
      </w:rPr>
      <w:t>Levélcím: 1073 Budapest, Kertész utca 41. 2/7.                          E-mail: magyosz</w:t>
    </w:r>
    <w:r w:rsidR="00ED3103">
      <w:rPr>
        <w:rFonts w:ascii="Arial" w:hAnsi="Arial" w:cs="Arial"/>
        <w:b/>
        <w:sz w:val="20"/>
      </w:rPr>
      <w:t>valasztas</w:t>
    </w:r>
    <w:r w:rsidR="007F0090">
      <w:rPr>
        <w:rFonts w:ascii="Arial" w:hAnsi="Arial" w:cs="Arial"/>
        <w:b/>
        <w:sz w:val="20"/>
      </w:rPr>
      <w:t>@gmail.com</w:t>
    </w:r>
  </w:p>
  <w:p w:rsidR="007F0090" w:rsidRPr="0008130A" w:rsidRDefault="007F0090" w:rsidP="00260494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left" w:pos="5812"/>
        <w:tab w:val="right" w:pos="9498"/>
      </w:tabs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 xml:space="preserve">Telefon: +3630/6311590                            </w:t>
    </w:r>
    <w:r w:rsidR="00260494">
      <w:rPr>
        <w:rFonts w:ascii="Arial" w:hAnsi="Arial" w:cs="Arial"/>
        <w:b/>
        <w:sz w:val="20"/>
      </w:rPr>
      <w:tab/>
    </w:r>
    <w:r>
      <w:rPr>
        <w:rFonts w:ascii="Arial" w:hAnsi="Arial" w:cs="Arial"/>
        <w:b/>
        <w:sz w:val="20"/>
      </w:rPr>
      <w:t xml:space="preserve"> Honlap: www.magyosz.hu</w:t>
    </w:r>
  </w:p>
  <w:p w:rsidR="007F0090" w:rsidRPr="000D4DCA" w:rsidRDefault="007F0090" w:rsidP="000D4DCA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7741906"/>
    <w:lvl w:ilvl="0">
      <w:numFmt w:val="decimal"/>
      <w:lvlText w:val="*"/>
      <w:lvlJc w:val="left"/>
    </w:lvl>
  </w:abstractNum>
  <w:abstractNum w:abstractNumId="1">
    <w:nsid w:val="1178699A"/>
    <w:multiLevelType w:val="hybridMultilevel"/>
    <w:tmpl w:val="679E7B94"/>
    <w:lvl w:ilvl="0" w:tplc="3D903B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02058"/>
    <w:multiLevelType w:val="hybridMultilevel"/>
    <w:tmpl w:val="05E6CAE8"/>
    <w:lvl w:ilvl="0" w:tplc="D538692A">
      <w:numFmt w:val="bullet"/>
      <w:lvlText w:val=""/>
      <w:lvlJc w:val="left"/>
      <w:pPr>
        <w:ind w:left="576" w:hanging="360"/>
      </w:pPr>
      <w:rPr>
        <w:rFonts w:ascii="Symbol" w:eastAsia="Symbol" w:hAnsi="Symbol" w:cs="Symbol" w:hint="default"/>
        <w:w w:val="100"/>
        <w:sz w:val="20"/>
        <w:szCs w:val="20"/>
        <w:lang w:val="hu-HU" w:eastAsia="en-US" w:bidi="ar-SA"/>
      </w:rPr>
    </w:lvl>
    <w:lvl w:ilvl="1" w:tplc="FDCE68C2">
      <w:numFmt w:val="bullet"/>
      <w:lvlText w:val="•"/>
      <w:lvlJc w:val="left"/>
      <w:pPr>
        <w:ind w:left="1466" w:hanging="360"/>
      </w:pPr>
      <w:rPr>
        <w:lang w:val="hu-HU" w:eastAsia="en-US" w:bidi="ar-SA"/>
      </w:rPr>
    </w:lvl>
    <w:lvl w:ilvl="2" w:tplc="552E41AC">
      <w:numFmt w:val="bullet"/>
      <w:lvlText w:val="•"/>
      <w:lvlJc w:val="left"/>
      <w:pPr>
        <w:ind w:left="2352" w:hanging="360"/>
      </w:pPr>
      <w:rPr>
        <w:lang w:val="hu-HU" w:eastAsia="en-US" w:bidi="ar-SA"/>
      </w:rPr>
    </w:lvl>
    <w:lvl w:ilvl="3" w:tplc="C5CEEA70">
      <w:numFmt w:val="bullet"/>
      <w:lvlText w:val="•"/>
      <w:lvlJc w:val="left"/>
      <w:pPr>
        <w:ind w:left="3239" w:hanging="360"/>
      </w:pPr>
      <w:rPr>
        <w:lang w:val="hu-HU" w:eastAsia="en-US" w:bidi="ar-SA"/>
      </w:rPr>
    </w:lvl>
    <w:lvl w:ilvl="4" w:tplc="5BF41B90">
      <w:numFmt w:val="bullet"/>
      <w:lvlText w:val="•"/>
      <w:lvlJc w:val="left"/>
      <w:pPr>
        <w:ind w:left="4125" w:hanging="360"/>
      </w:pPr>
      <w:rPr>
        <w:lang w:val="hu-HU" w:eastAsia="en-US" w:bidi="ar-SA"/>
      </w:rPr>
    </w:lvl>
    <w:lvl w:ilvl="5" w:tplc="B8564D2C">
      <w:numFmt w:val="bullet"/>
      <w:lvlText w:val="•"/>
      <w:lvlJc w:val="left"/>
      <w:pPr>
        <w:ind w:left="5012" w:hanging="360"/>
      </w:pPr>
      <w:rPr>
        <w:lang w:val="hu-HU" w:eastAsia="en-US" w:bidi="ar-SA"/>
      </w:rPr>
    </w:lvl>
    <w:lvl w:ilvl="6" w:tplc="21D082F2">
      <w:numFmt w:val="bullet"/>
      <w:lvlText w:val="•"/>
      <w:lvlJc w:val="left"/>
      <w:pPr>
        <w:ind w:left="5898" w:hanging="360"/>
      </w:pPr>
      <w:rPr>
        <w:lang w:val="hu-HU" w:eastAsia="en-US" w:bidi="ar-SA"/>
      </w:rPr>
    </w:lvl>
    <w:lvl w:ilvl="7" w:tplc="E8CA5580">
      <w:numFmt w:val="bullet"/>
      <w:lvlText w:val="•"/>
      <w:lvlJc w:val="left"/>
      <w:pPr>
        <w:ind w:left="6784" w:hanging="360"/>
      </w:pPr>
      <w:rPr>
        <w:lang w:val="hu-HU" w:eastAsia="en-US" w:bidi="ar-SA"/>
      </w:rPr>
    </w:lvl>
    <w:lvl w:ilvl="8" w:tplc="872C2888">
      <w:numFmt w:val="bullet"/>
      <w:lvlText w:val="•"/>
      <w:lvlJc w:val="left"/>
      <w:pPr>
        <w:ind w:left="7671" w:hanging="360"/>
      </w:pPr>
      <w:rPr>
        <w:lang w:val="hu-HU" w:eastAsia="en-US" w:bidi="ar-SA"/>
      </w:rPr>
    </w:lvl>
  </w:abstractNum>
  <w:abstractNum w:abstractNumId="3">
    <w:nsid w:val="1B4D060E"/>
    <w:multiLevelType w:val="hybridMultilevel"/>
    <w:tmpl w:val="E31070F4"/>
    <w:lvl w:ilvl="0" w:tplc="DC427F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DE0FFD"/>
    <w:multiLevelType w:val="hybridMultilevel"/>
    <w:tmpl w:val="337EE728"/>
    <w:lvl w:ilvl="0" w:tplc="4A006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1408D6"/>
    <w:multiLevelType w:val="singleLevel"/>
    <w:tmpl w:val="316AF4DA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>
    <w:nsid w:val="45C43A77"/>
    <w:multiLevelType w:val="hybridMultilevel"/>
    <w:tmpl w:val="2E98E62C"/>
    <w:lvl w:ilvl="0" w:tplc="DC427F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89650B"/>
    <w:multiLevelType w:val="hybridMultilevel"/>
    <w:tmpl w:val="69045430"/>
    <w:lvl w:ilvl="0" w:tplc="DC427F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C17EB2"/>
    <w:multiLevelType w:val="hybridMultilevel"/>
    <w:tmpl w:val="6D8AE178"/>
    <w:lvl w:ilvl="0" w:tplc="61B61FEC">
      <w:numFmt w:val="bullet"/>
      <w:lvlText w:val="-"/>
      <w:lvlJc w:val="left"/>
      <w:pPr>
        <w:ind w:left="720" w:hanging="360"/>
      </w:pPr>
      <w:rPr>
        <w:rFonts w:ascii="Arial" w:eastAsia="Calibri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385131"/>
    <w:multiLevelType w:val="hybridMultilevel"/>
    <w:tmpl w:val="FEC095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5C4841"/>
    <w:multiLevelType w:val="multilevel"/>
    <w:tmpl w:val="4F829EC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257694F"/>
    <w:multiLevelType w:val="hybridMultilevel"/>
    <w:tmpl w:val="682C01BE"/>
    <w:lvl w:ilvl="0" w:tplc="35CC3FAC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C5C5B"/>
    <w:multiLevelType w:val="singleLevel"/>
    <w:tmpl w:val="D3A4ED04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</w:abstractNum>
  <w:abstractNum w:abstractNumId="13">
    <w:nsid w:val="77C46D88"/>
    <w:multiLevelType w:val="singleLevel"/>
    <w:tmpl w:val="7DBC3B76"/>
    <w:lvl w:ilvl="0">
      <w:start w:val="1"/>
      <w:numFmt w:val="upperRoman"/>
      <w:lvlText w:val="%1."/>
      <w:lvlJc w:val="left"/>
      <w:pPr>
        <w:tabs>
          <w:tab w:val="num" w:pos="2136"/>
        </w:tabs>
        <w:ind w:left="2136" w:hanging="720"/>
      </w:pPr>
      <w:rPr>
        <w:rFonts w:hint="default"/>
      </w:rPr>
    </w:lvl>
  </w:abstractNum>
  <w:abstractNum w:abstractNumId="14">
    <w:nsid w:val="7A665C35"/>
    <w:multiLevelType w:val="hybridMultilevel"/>
    <w:tmpl w:val="40928D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5"/>
  </w:num>
  <w:num w:numId="3">
    <w:abstractNumId w:val="13"/>
  </w:num>
  <w:num w:numId="4">
    <w:abstractNumId w:val="10"/>
  </w:num>
  <w:num w:numId="5">
    <w:abstractNumId w:val="12"/>
  </w:num>
  <w:num w:numId="6">
    <w:abstractNumId w:val="11"/>
  </w:num>
  <w:num w:numId="7">
    <w:abstractNumId w:val="7"/>
  </w:num>
  <w:num w:numId="8">
    <w:abstractNumId w:val="4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  <w:num w:numId="13">
    <w:abstractNumId w:val="2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doNotTrackFormatting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E47"/>
    <w:rsid w:val="0000338D"/>
    <w:rsid w:val="00005462"/>
    <w:rsid w:val="00035AFE"/>
    <w:rsid w:val="00055E5C"/>
    <w:rsid w:val="0006327D"/>
    <w:rsid w:val="00066AE3"/>
    <w:rsid w:val="0007756C"/>
    <w:rsid w:val="0008130A"/>
    <w:rsid w:val="00094FFC"/>
    <w:rsid w:val="000A5695"/>
    <w:rsid w:val="000B0FBA"/>
    <w:rsid w:val="000D4DCA"/>
    <w:rsid w:val="000E6C2B"/>
    <w:rsid w:val="000F6CBC"/>
    <w:rsid w:val="001002D0"/>
    <w:rsid w:val="00106999"/>
    <w:rsid w:val="0011255A"/>
    <w:rsid w:val="001132CA"/>
    <w:rsid w:val="00122180"/>
    <w:rsid w:val="00126801"/>
    <w:rsid w:val="00126DF7"/>
    <w:rsid w:val="00134DFE"/>
    <w:rsid w:val="001378F1"/>
    <w:rsid w:val="00137D61"/>
    <w:rsid w:val="00137DC8"/>
    <w:rsid w:val="001407C3"/>
    <w:rsid w:val="00147B9E"/>
    <w:rsid w:val="001574E3"/>
    <w:rsid w:val="001639AF"/>
    <w:rsid w:val="00165BC7"/>
    <w:rsid w:val="00183262"/>
    <w:rsid w:val="001A2E06"/>
    <w:rsid w:val="001A64CD"/>
    <w:rsid w:val="001B0755"/>
    <w:rsid w:val="001C4B38"/>
    <w:rsid w:val="0021735F"/>
    <w:rsid w:val="002231F3"/>
    <w:rsid w:val="00225500"/>
    <w:rsid w:val="0022637B"/>
    <w:rsid w:val="00237CAC"/>
    <w:rsid w:val="002516C8"/>
    <w:rsid w:val="00257DE5"/>
    <w:rsid w:val="002600CF"/>
    <w:rsid w:val="00260494"/>
    <w:rsid w:val="002627E1"/>
    <w:rsid w:val="00263406"/>
    <w:rsid w:val="00264AA6"/>
    <w:rsid w:val="002721A5"/>
    <w:rsid w:val="002750E8"/>
    <w:rsid w:val="00281D06"/>
    <w:rsid w:val="00285952"/>
    <w:rsid w:val="00287518"/>
    <w:rsid w:val="00287A14"/>
    <w:rsid w:val="002A1AA0"/>
    <w:rsid w:val="002B0F85"/>
    <w:rsid w:val="002B6AF6"/>
    <w:rsid w:val="002C7216"/>
    <w:rsid w:val="002E7B2E"/>
    <w:rsid w:val="002F27E1"/>
    <w:rsid w:val="002F5C2A"/>
    <w:rsid w:val="00301295"/>
    <w:rsid w:val="00310F2B"/>
    <w:rsid w:val="00326260"/>
    <w:rsid w:val="003509E5"/>
    <w:rsid w:val="00361587"/>
    <w:rsid w:val="00364E1B"/>
    <w:rsid w:val="003746F0"/>
    <w:rsid w:val="00390BD3"/>
    <w:rsid w:val="00396468"/>
    <w:rsid w:val="003A5917"/>
    <w:rsid w:val="003A599A"/>
    <w:rsid w:val="003B3796"/>
    <w:rsid w:val="003B48BB"/>
    <w:rsid w:val="003B4F43"/>
    <w:rsid w:val="003B51CD"/>
    <w:rsid w:val="003C2AA0"/>
    <w:rsid w:val="003C790F"/>
    <w:rsid w:val="003D4A09"/>
    <w:rsid w:val="003D57EC"/>
    <w:rsid w:val="003D6E94"/>
    <w:rsid w:val="003F19F2"/>
    <w:rsid w:val="0042036B"/>
    <w:rsid w:val="00426688"/>
    <w:rsid w:val="00431D1A"/>
    <w:rsid w:val="004429DA"/>
    <w:rsid w:val="00462954"/>
    <w:rsid w:val="0047420A"/>
    <w:rsid w:val="004812FC"/>
    <w:rsid w:val="004A6ACA"/>
    <w:rsid w:val="004B1FC8"/>
    <w:rsid w:val="004B77E1"/>
    <w:rsid w:val="004C7F2E"/>
    <w:rsid w:val="004E240C"/>
    <w:rsid w:val="004E5F94"/>
    <w:rsid w:val="004F00E0"/>
    <w:rsid w:val="00501299"/>
    <w:rsid w:val="005016B8"/>
    <w:rsid w:val="00503B3A"/>
    <w:rsid w:val="0050765A"/>
    <w:rsid w:val="00533E61"/>
    <w:rsid w:val="0053639D"/>
    <w:rsid w:val="00545442"/>
    <w:rsid w:val="0055277D"/>
    <w:rsid w:val="0055413E"/>
    <w:rsid w:val="0058672D"/>
    <w:rsid w:val="005877CB"/>
    <w:rsid w:val="00587EED"/>
    <w:rsid w:val="00592AFA"/>
    <w:rsid w:val="005A2C9E"/>
    <w:rsid w:val="005C1185"/>
    <w:rsid w:val="005C2BE8"/>
    <w:rsid w:val="005C4376"/>
    <w:rsid w:val="005C4526"/>
    <w:rsid w:val="005C6A67"/>
    <w:rsid w:val="005D421E"/>
    <w:rsid w:val="005E2CE3"/>
    <w:rsid w:val="005E4518"/>
    <w:rsid w:val="005E497B"/>
    <w:rsid w:val="0060159B"/>
    <w:rsid w:val="00620105"/>
    <w:rsid w:val="00620697"/>
    <w:rsid w:val="0064381F"/>
    <w:rsid w:val="00653F2C"/>
    <w:rsid w:val="00654B58"/>
    <w:rsid w:val="0065778B"/>
    <w:rsid w:val="00662552"/>
    <w:rsid w:val="0066782E"/>
    <w:rsid w:val="00670E84"/>
    <w:rsid w:val="00687667"/>
    <w:rsid w:val="00697A84"/>
    <w:rsid w:val="00697F1C"/>
    <w:rsid w:val="006A4F46"/>
    <w:rsid w:val="006A6873"/>
    <w:rsid w:val="006A6E7D"/>
    <w:rsid w:val="006B42D0"/>
    <w:rsid w:val="006B66DD"/>
    <w:rsid w:val="006C00BF"/>
    <w:rsid w:val="006C292C"/>
    <w:rsid w:val="006C51A8"/>
    <w:rsid w:val="006C5F0A"/>
    <w:rsid w:val="006F1CB2"/>
    <w:rsid w:val="007027F7"/>
    <w:rsid w:val="00711D1F"/>
    <w:rsid w:val="0071262A"/>
    <w:rsid w:val="00715337"/>
    <w:rsid w:val="00724E47"/>
    <w:rsid w:val="0073487E"/>
    <w:rsid w:val="00747402"/>
    <w:rsid w:val="0075439C"/>
    <w:rsid w:val="007561A6"/>
    <w:rsid w:val="00783C58"/>
    <w:rsid w:val="00793C58"/>
    <w:rsid w:val="0079513F"/>
    <w:rsid w:val="007B71AA"/>
    <w:rsid w:val="007C5A9A"/>
    <w:rsid w:val="007D0D82"/>
    <w:rsid w:val="007D7B97"/>
    <w:rsid w:val="007D7C86"/>
    <w:rsid w:val="007F0090"/>
    <w:rsid w:val="007F4738"/>
    <w:rsid w:val="007F66B6"/>
    <w:rsid w:val="00811998"/>
    <w:rsid w:val="00820C6B"/>
    <w:rsid w:val="00823CB3"/>
    <w:rsid w:val="00842DFC"/>
    <w:rsid w:val="0085193B"/>
    <w:rsid w:val="00857ADD"/>
    <w:rsid w:val="00862F4E"/>
    <w:rsid w:val="00872012"/>
    <w:rsid w:val="00881E0B"/>
    <w:rsid w:val="008A2BD1"/>
    <w:rsid w:val="008B7A26"/>
    <w:rsid w:val="008C00FC"/>
    <w:rsid w:val="008D25C4"/>
    <w:rsid w:val="008E2F82"/>
    <w:rsid w:val="008E5751"/>
    <w:rsid w:val="008F49A0"/>
    <w:rsid w:val="009074CE"/>
    <w:rsid w:val="0090793C"/>
    <w:rsid w:val="0091488A"/>
    <w:rsid w:val="00924EAD"/>
    <w:rsid w:val="009265A9"/>
    <w:rsid w:val="00932A34"/>
    <w:rsid w:val="00934D77"/>
    <w:rsid w:val="00940308"/>
    <w:rsid w:val="00943EE3"/>
    <w:rsid w:val="009518C7"/>
    <w:rsid w:val="0095303F"/>
    <w:rsid w:val="00956AA4"/>
    <w:rsid w:val="00961B53"/>
    <w:rsid w:val="00985AF7"/>
    <w:rsid w:val="009C1410"/>
    <w:rsid w:val="009C378D"/>
    <w:rsid w:val="009C3D52"/>
    <w:rsid w:val="009D364A"/>
    <w:rsid w:val="009D4D32"/>
    <w:rsid w:val="009D57B4"/>
    <w:rsid w:val="009D63C9"/>
    <w:rsid w:val="009D676E"/>
    <w:rsid w:val="009E49B5"/>
    <w:rsid w:val="009F1047"/>
    <w:rsid w:val="00A156FF"/>
    <w:rsid w:val="00A17B67"/>
    <w:rsid w:val="00A22CE5"/>
    <w:rsid w:val="00A2633B"/>
    <w:rsid w:val="00A36321"/>
    <w:rsid w:val="00A42D6E"/>
    <w:rsid w:val="00A43102"/>
    <w:rsid w:val="00A460FB"/>
    <w:rsid w:val="00A50A32"/>
    <w:rsid w:val="00A546A4"/>
    <w:rsid w:val="00A63B6D"/>
    <w:rsid w:val="00A71991"/>
    <w:rsid w:val="00A731D7"/>
    <w:rsid w:val="00A76551"/>
    <w:rsid w:val="00AA06A3"/>
    <w:rsid w:val="00AA26A3"/>
    <w:rsid w:val="00AB61F6"/>
    <w:rsid w:val="00AC1882"/>
    <w:rsid w:val="00AD4734"/>
    <w:rsid w:val="00AE5DB0"/>
    <w:rsid w:val="00AE799E"/>
    <w:rsid w:val="00AF20D4"/>
    <w:rsid w:val="00AF4612"/>
    <w:rsid w:val="00B00475"/>
    <w:rsid w:val="00B04F62"/>
    <w:rsid w:val="00B0706B"/>
    <w:rsid w:val="00B15C32"/>
    <w:rsid w:val="00B23185"/>
    <w:rsid w:val="00B257B0"/>
    <w:rsid w:val="00B450EE"/>
    <w:rsid w:val="00B50D28"/>
    <w:rsid w:val="00B62D7C"/>
    <w:rsid w:val="00B81EDF"/>
    <w:rsid w:val="00B84E7A"/>
    <w:rsid w:val="00BA6C12"/>
    <w:rsid w:val="00BB0EAA"/>
    <w:rsid w:val="00BB2246"/>
    <w:rsid w:val="00BB5BA5"/>
    <w:rsid w:val="00BC33D7"/>
    <w:rsid w:val="00BC5986"/>
    <w:rsid w:val="00BC7C87"/>
    <w:rsid w:val="00BE0B47"/>
    <w:rsid w:val="00BE1A8F"/>
    <w:rsid w:val="00BE2DD9"/>
    <w:rsid w:val="00BF3C86"/>
    <w:rsid w:val="00C10B77"/>
    <w:rsid w:val="00C16A61"/>
    <w:rsid w:val="00C24BC9"/>
    <w:rsid w:val="00C30295"/>
    <w:rsid w:val="00C44840"/>
    <w:rsid w:val="00C456B5"/>
    <w:rsid w:val="00C5425A"/>
    <w:rsid w:val="00C57806"/>
    <w:rsid w:val="00C77A4A"/>
    <w:rsid w:val="00C8281B"/>
    <w:rsid w:val="00C833CA"/>
    <w:rsid w:val="00C87549"/>
    <w:rsid w:val="00C90132"/>
    <w:rsid w:val="00C97D7E"/>
    <w:rsid w:val="00CA7773"/>
    <w:rsid w:val="00CB66B9"/>
    <w:rsid w:val="00CD4B95"/>
    <w:rsid w:val="00CE36E2"/>
    <w:rsid w:val="00CF0DF2"/>
    <w:rsid w:val="00CF5DEB"/>
    <w:rsid w:val="00CF629F"/>
    <w:rsid w:val="00D06737"/>
    <w:rsid w:val="00D06742"/>
    <w:rsid w:val="00D10DAF"/>
    <w:rsid w:val="00D14986"/>
    <w:rsid w:val="00D1584D"/>
    <w:rsid w:val="00D22CC8"/>
    <w:rsid w:val="00D25D7F"/>
    <w:rsid w:val="00D36DC8"/>
    <w:rsid w:val="00D4055D"/>
    <w:rsid w:val="00D40E62"/>
    <w:rsid w:val="00D4583E"/>
    <w:rsid w:val="00D518BF"/>
    <w:rsid w:val="00D53BDC"/>
    <w:rsid w:val="00D564AA"/>
    <w:rsid w:val="00D573DF"/>
    <w:rsid w:val="00D60100"/>
    <w:rsid w:val="00D67896"/>
    <w:rsid w:val="00D80790"/>
    <w:rsid w:val="00D905C3"/>
    <w:rsid w:val="00DA0BA1"/>
    <w:rsid w:val="00DA3AAF"/>
    <w:rsid w:val="00DA7C1D"/>
    <w:rsid w:val="00DB510A"/>
    <w:rsid w:val="00DD1D69"/>
    <w:rsid w:val="00DF62BB"/>
    <w:rsid w:val="00DF6746"/>
    <w:rsid w:val="00E00A20"/>
    <w:rsid w:val="00E140EA"/>
    <w:rsid w:val="00E16AFC"/>
    <w:rsid w:val="00E214A7"/>
    <w:rsid w:val="00E263D3"/>
    <w:rsid w:val="00E26E7A"/>
    <w:rsid w:val="00E27B39"/>
    <w:rsid w:val="00E30A63"/>
    <w:rsid w:val="00E47C19"/>
    <w:rsid w:val="00E53994"/>
    <w:rsid w:val="00E55185"/>
    <w:rsid w:val="00E721F2"/>
    <w:rsid w:val="00EA1EB7"/>
    <w:rsid w:val="00EB6CCE"/>
    <w:rsid w:val="00EB700D"/>
    <w:rsid w:val="00EC6391"/>
    <w:rsid w:val="00EC7D42"/>
    <w:rsid w:val="00ED2AD1"/>
    <w:rsid w:val="00ED3103"/>
    <w:rsid w:val="00ED52B0"/>
    <w:rsid w:val="00EE114C"/>
    <w:rsid w:val="00EE240C"/>
    <w:rsid w:val="00EE48E8"/>
    <w:rsid w:val="00EF1EAD"/>
    <w:rsid w:val="00F10503"/>
    <w:rsid w:val="00F10876"/>
    <w:rsid w:val="00F204F7"/>
    <w:rsid w:val="00F2408A"/>
    <w:rsid w:val="00F35A12"/>
    <w:rsid w:val="00F37D2B"/>
    <w:rsid w:val="00F42DD5"/>
    <w:rsid w:val="00F54B8E"/>
    <w:rsid w:val="00F555C2"/>
    <w:rsid w:val="00F55B44"/>
    <w:rsid w:val="00F62DCE"/>
    <w:rsid w:val="00F84120"/>
    <w:rsid w:val="00F845C0"/>
    <w:rsid w:val="00F912FF"/>
    <w:rsid w:val="00F968F1"/>
    <w:rsid w:val="00FB26DE"/>
    <w:rsid w:val="00FC3E22"/>
    <w:rsid w:val="00FE0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C00F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Cmsor1">
    <w:name w:val="heading 1"/>
    <w:basedOn w:val="Norml"/>
    <w:next w:val="Norml"/>
    <w:qFormat/>
    <w:rsid w:val="008C00FC"/>
    <w:pPr>
      <w:keepNext/>
      <w:jc w:val="left"/>
      <w:outlineLvl w:val="0"/>
    </w:pPr>
    <w:rPr>
      <w:rFonts w:ascii="Arial" w:hAnsi="Arial"/>
      <w:b/>
      <w:vanish/>
      <w:kern w:val="28"/>
    </w:rPr>
  </w:style>
  <w:style w:type="paragraph" w:styleId="Cmsor2">
    <w:name w:val="heading 2"/>
    <w:basedOn w:val="Norml"/>
    <w:next w:val="Norml"/>
    <w:qFormat/>
    <w:rsid w:val="008C00FC"/>
    <w:pPr>
      <w:keepNext/>
      <w:jc w:val="left"/>
      <w:outlineLvl w:val="1"/>
    </w:pPr>
    <w:rPr>
      <w:rFonts w:ascii="Arial" w:hAnsi="Arial"/>
      <w:b/>
      <w:i/>
      <w:vanish/>
      <w:sz w:val="24"/>
    </w:rPr>
  </w:style>
  <w:style w:type="paragraph" w:styleId="Cmsor3">
    <w:name w:val="heading 3"/>
    <w:basedOn w:val="Norml"/>
    <w:next w:val="Norml"/>
    <w:qFormat/>
    <w:rsid w:val="008C00FC"/>
    <w:pPr>
      <w:keepNext/>
      <w:jc w:val="left"/>
      <w:outlineLvl w:val="2"/>
    </w:pPr>
    <w:rPr>
      <w:b/>
      <w:vanish/>
      <w:sz w:val="24"/>
    </w:rPr>
  </w:style>
  <w:style w:type="paragraph" w:styleId="Cmsor4">
    <w:name w:val="heading 4"/>
    <w:basedOn w:val="Norml"/>
    <w:next w:val="Norml"/>
    <w:qFormat/>
    <w:rsid w:val="008C00FC"/>
    <w:pPr>
      <w:keepNext/>
      <w:widowControl/>
      <w:outlineLvl w:val="3"/>
    </w:pPr>
    <w:rPr>
      <w:b/>
      <w:sz w:val="20"/>
    </w:rPr>
  </w:style>
  <w:style w:type="paragraph" w:styleId="Cmsor5">
    <w:name w:val="heading 5"/>
    <w:basedOn w:val="Norml"/>
    <w:next w:val="Norml"/>
    <w:qFormat/>
    <w:rsid w:val="008C00FC"/>
    <w:pPr>
      <w:keepNext/>
      <w:widowControl/>
      <w:jc w:val="center"/>
      <w:outlineLvl w:val="4"/>
    </w:pPr>
    <w:rPr>
      <w:b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rsid w:val="008C00FC"/>
    <w:pPr>
      <w:suppressAutoHyphens/>
      <w:ind w:firstLine="720"/>
    </w:pPr>
  </w:style>
  <w:style w:type="paragraph" w:styleId="Normlbehzs">
    <w:name w:val="Normal Indent"/>
    <w:basedOn w:val="Norml"/>
    <w:semiHidden/>
    <w:rsid w:val="008C00FC"/>
    <w:pPr>
      <w:ind w:left="720" w:hanging="720"/>
    </w:pPr>
  </w:style>
  <w:style w:type="paragraph" w:styleId="Szvegtrzs">
    <w:name w:val="Body Text"/>
    <w:basedOn w:val="Norml"/>
    <w:semiHidden/>
    <w:rsid w:val="008C00FC"/>
    <w:pPr>
      <w:spacing w:after="120"/>
    </w:pPr>
  </w:style>
  <w:style w:type="paragraph" w:styleId="lfej">
    <w:name w:val="header"/>
    <w:basedOn w:val="Norml"/>
    <w:semiHidden/>
    <w:rsid w:val="008C00FC"/>
    <w:pPr>
      <w:tabs>
        <w:tab w:val="center" w:pos="4536"/>
        <w:tab w:val="right" w:pos="9072"/>
      </w:tabs>
    </w:pPr>
  </w:style>
  <w:style w:type="character" w:styleId="Oldalszm">
    <w:name w:val="page number"/>
    <w:semiHidden/>
    <w:rsid w:val="008C00FC"/>
    <w:rPr>
      <w:sz w:val="20"/>
    </w:rPr>
  </w:style>
  <w:style w:type="paragraph" w:styleId="llb">
    <w:name w:val="footer"/>
    <w:basedOn w:val="Norml"/>
    <w:uiPriority w:val="99"/>
    <w:rsid w:val="008C00FC"/>
    <w:pPr>
      <w:tabs>
        <w:tab w:val="center" w:pos="4536"/>
        <w:tab w:val="right" w:pos="9072"/>
      </w:tabs>
    </w:pPr>
  </w:style>
  <w:style w:type="character" w:styleId="Hiperhivatkozs">
    <w:name w:val="Hyperlink"/>
    <w:semiHidden/>
    <w:rsid w:val="008C00FC"/>
    <w:rPr>
      <w:color w:val="0000FF"/>
      <w:sz w:val="20"/>
      <w:u w:val="single"/>
    </w:rPr>
  </w:style>
  <w:style w:type="paragraph" w:styleId="Szvegtrzs2">
    <w:name w:val="Body Text 2"/>
    <w:basedOn w:val="Norml"/>
    <w:semiHidden/>
    <w:rsid w:val="008C00FC"/>
    <w:rPr>
      <w:sz w:val="22"/>
    </w:rPr>
  </w:style>
  <w:style w:type="paragraph" w:styleId="Szvegtrzs3">
    <w:name w:val="Body Text 3"/>
    <w:basedOn w:val="Norml"/>
    <w:semiHidden/>
    <w:rsid w:val="008C00FC"/>
    <w:pPr>
      <w:widowControl/>
    </w:pPr>
    <w:rPr>
      <w:sz w:val="20"/>
    </w:rPr>
  </w:style>
  <w:style w:type="character" w:customStyle="1" w:styleId="llbChar">
    <w:name w:val="Élőláb Char"/>
    <w:uiPriority w:val="99"/>
    <w:rsid w:val="008C00FC"/>
    <w:rPr>
      <w:sz w:val="28"/>
    </w:rPr>
  </w:style>
  <w:style w:type="paragraph" w:styleId="Buborkszveg">
    <w:name w:val="Balloon Text"/>
    <w:basedOn w:val="Norml"/>
    <w:semiHidden/>
    <w:unhideWhenUsed/>
    <w:rsid w:val="008C00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semiHidden/>
    <w:rsid w:val="008C00FC"/>
    <w:rPr>
      <w:rFonts w:ascii="Tahoma" w:hAnsi="Tahoma" w:cs="Tahoma"/>
      <w:sz w:val="16"/>
      <w:szCs w:val="16"/>
    </w:rPr>
  </w:style>
  <w:style w:type="character" w:customStyle="1" w:styleId="lfejChar">
    <w:name w:val="Élőfej Char"/>
    <w:rsid w:val="008C00FC"/>
    <w:rPr>
      <w:sz w:val="28"/>
    </w:rPr>
  </w:style>
  <w:style w:type="paragraph" w:styleId="NormlWeb">
    <w:name w:val="Normal (Web)"/>
    <w:basedOn w:val="Norml"/>
    <w:semiHidden/>
    <w:rsid w:val="008C00FC"/>
    <w:pPr>
      <w:widowControl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styleId="Mrltotthiperhivatkozs">
    <w:name w:val="FollowedHyperlink"/>
    <w:semiHidden/>
    <w:rsid w:val="008C00FC"/>
    <w:rPr>
      <w:color w:val="800080"/>
      <w:u w:val="single"/>
    </w:rPr>
  </w:style>
  <w:style w:type="paragraph" w:customStyle="1" w:styleId="norml0">
    <w:name w:val="normál"/>
    <w:basedOn w:val="Norml"/>
    <w:rsid w:val="008C00FC"/>
    <w:pPr>
      <w:widowControl/>
      <w:suppressAutoHyphens/>
      <w:overflowPunct/>
      <w:autoSpaceDE/>
      <w:autoSpaceDN/>
      <w:adjustRightInd/>
      <w:ind w:firstLine="720"/>
      <w:textAlignment w:val="auto"/>
    </w:pPr>
    <w:rPr>
      <w:sz w:val="24"/>
    </w:rPr>
  </w:style>
  <w:style w:type="paragraph" w:styleId="Listaszerbekezds">
    <w:name w:val="List Paragraph"/>
    <w:basedOn w:val="Norml"/>
    <w:uiPriority w:val="1"/>
    <w:qFormat/>
    <w:rsid w:val="008C00FC"/>
    <w:pPr>
      <w:widowControl/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Vltozat">
    <w:name w:val="Revision"/>
    <w:hidden/>
    <w:semiHidden/>
    <w:rsid w:val="008C00FC"/>
    <w:rPr>
      <w:sz w:val="28"/>
    </w:rPr>
  </w:style>
  <w:style w:type="character" w:styleId="Jegyzethivatkozs">
    <w:name w:val="annotation reference"/>
    <w:semiHidden/>
    <w:unhideWhenUsed/>
    <w:rsid w:val="008C00FC"/>
    <w:rPr>
      <w:sz w:val="16"/>
      <w:szCs w:val="16"/>
    </w:rPr>
  </w:style>
  <w:style w:type="paragraph" w:styleId="Jegyzetszveg">
    <w:name w:val="annotation text"/>
    <w:basedOn w:val="Norml"/>
    <w:unhideWhenUsed/>
    <w:rsid w:val="008C00FC"/>
    <w:rPr>
      <w:sz w:val="20"/>
    </w:rPr>
  </w:style>
  <w:style w:type="character" w:customStyle="1" w:styleId="JegyzetszvegChar">
    <w:name w:val="Jegyzetszöveg Char"/>
    <w:basedOn w:val="Bekezdsalapbettpusa"/>
    <w:semiHidden/>
    <w:rsid w:val="008C00FC"/>
  </w:style>
  <w:style w:type="paragraph" w:styleId="Megjegyzstrgya">
    <w:name w:val="annotation subject"/>
    <w:basedOn w:val="Jegyzetszveg"/>
    <w:next w:val="Jegyzetszveg"/>
    <w:semiHidden/>
    <w:unhideWhenUsed/>
    <w:rsid w:val="008C00FC"/>
    <w:rPr>
      <w:b/>
      <w:bCs/>
    </w:rPr>
  </w:style>
  <w:style w:type="character" w:customStyle="1" w:styleId="MegjegyzstrgyaChar">
    <w:name w:val="Megjegyzés tárgya Char"/>
    <w:semiHidden/>
    <w:rsid w:val="008C00FC"/>
    <w:rPr>
      <w:b/>
      <w:bCs/>
    </w:rPr>
  </w:style>
  <w:style w:type="table" w:styleId="Rcsostblzat">
    <w:name w:val="Table Grid"/>
    <w:basedOn w:val="Normltblzat"/>
    <w:uiPriority w:val="59"/>
    <w:rsid w:val="00503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5360005556637542551gmail-default">
    <w:name w:val="m_-5360005556637542551gmail-default"/>
    <w:basedOn w:val="Norml"/>
    <w:rsid w:val="000F6CBC"/>
    <w:pPr>
      <w:widowControl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Default">
    <w:name w:val="Default"/>
    <w:rsid w:val="005C4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2637B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2637B"/>
  </w:style>
  <w:style w:type="character" w:styleId="Lbjegyzet-hivatkozs">
    <w:name w:val="footnote reference"/>
    <w:uiPriority w:val="99"/>
    <w:semiHidden/>
    <w:unhideWhenUsed/>
    <w:rsid w:val="0022637B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783C58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783C58"/>
  </w:style>
  <w:style w:type="character" w:styleId="Vgjegyzet-hivatkozs">
    <w:name w:val="endnote reference"/>
    <w:uiPriority w:val="99"/>
    <w:semiHidden/>
    <w:unhideWhenUsed/>
    <w:rsid w:val="00783C58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137DC8"/>
    <w:pPr>
      <w:overflowPunct/>
      <w:adjustRightInd/>
      <w:spacing w:line="210" w:lineRule="exact"/>
      <w:jc w:val="right"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137DC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C00F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Cmsor1">
    <w:name w:val="heading 1"/>
    <w:basedOn w:val="Norml"/>
    <w:next w:val="Norml"/>
    <w:qFormat/>
    <w:rsid w:val="008C00FC"/>
    <w:pPr>
      <w:keepNext/>
      <w:jc w:val="left"/>
      <w:outlineLvl w:val="0"/>
    </w:pPr>
    <w:rPr>
      <w:rFonts w:ascii="Arial" w:hAnsi="Arial"/>
      <w:b/>
      <w:vanish/>
      <w:kern w:val="28"/>
    </w:rPr>
  </w:style>
  <w:style w:type="paragraph" w:styleId="Cmsor2">
    <w:name w:val="heading 2"/>
    <w:basedOn w:val="Norml"/>
    <w:next w:val="Norml"/>
    <w:qFormat/>
    <w:rsid w:val="008C00FC"/>
    <w:pPr>
      <w:keepNext/>
      <w:jc w:val="left"/>
      <w:outlineLvl w:val="1"/>
    </w:pPr>
    <w:rPr>
      <w:rFonts w:ascii="Arial" w:hAnsi="Arial"/>
      <w:b/>
      <w:i/>
      <w:vanish/>
      <w:sz w:val="24"/>
    </w:rPr>
  </w:style>
  <w:style w:type="paragraph" w:styleId="Cmsor3">
    <w:name w:val="heading 3"/>
    <w:basedOn w:val="Norml"/>
    <w:next w:val="Norml"/>
    <w:qFormat/>
    <w:rsid w:val="008C00FC"/>
    <w:pPr>
      <w:keepNext/>
      <w:jc w:val="left"/>
      <w:outlineLvl w:val="2"/>
    </w:pPr>
    <w:rPr>
      <w:b/>
      <w:vanish/>
      <w:sz w:val="24"/>
    </w:rPr>
  </w:style>
  <w:style w:type="paragraph" w:styleId="Cmsor4">
    <w:name w:val="heading 4"/>
    <w:basedOn w:val="Norml"/>
    <w:next w:val="Norml"/>
    <w:qFormat/>
    <w:rsid w:val="008C00FC"/>
    <w:pPr>
      <w:keepNext/>
      <w:widowControl/>
      <w:outlineLvl w:val="3"/>
    </w:pPr>
    <w:rPr>
      <w:b/>
      <w:sz w:val="20"/>
    </w:rPr>
  </w:style>
  <w:style w:type="paragraph" w:styleId="Cmsor5">
    <w:name w:val="heading 5"/>
    <w:basedOn w:val="Norml"/>
    <w:next w:val="Norml"/>
    <w:qFormat/>
    <w:rsid w:val="008C00FC"/>
    <w:pPr>
      <w:keepNext/>
      <w:widowControl/>
      <w:jc w:val="center"/>
      <w:outlineLvl w:val="4"/>
    </w:pPr>
    <w:rPr>
      <w:b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rsid w:val="008C00FC"/>
    <w:pPr>
      <w:suppressAutoHyphens/>
      <w:ind w:firstLine="720"/>
    </w:pPr>
  </w:style>
  <w:style w:type="paragraph" w:styleId="Normlbehzs">
    <w:name w:val="Normal Indent"/>
    <w:basedOn w:val="Norml"/>
    <w:semiHidden/>
    <w:rsid w:val="008C00FC"/>
    <w:pPr>
      <w:ind w:left="720" w:hanging="720"/>
    </w:pPr>
  </w:style>
  <w:style w:type="paragraph" w:styleId="Szvegtrzs">
    <w:name w:val="Body Text"/>
    <w:basedOn w:val="Norml"/>
    <w:semiHidden/>
    <w:rsid w:val="008C00FC"/>
    <w:pPr>
      <w:spacing w:after="120"/>
    </w:pPr>
  </w:style>
  <w:style w:type="paragraph" w:styleId="lfej">
    <w:name w:val="header"/>
    <w:basedOn w:val="Norml"/>
    <w:semiHidden/>
    <w:rsid w:val="008C00FC"/>
    <w:pPr>
      <w:tabs>
        <w:tab w:val="center" w:pos="4536"/>
        <w:tab w:val="right" w:pos="9072"/>
      </w:tabs>
    </w:pPr>
  </w:style>
  <w:style w:type="character" w:styleId="Oldalszm">
    <w:name w:val="page number"/>
    <w:semiHidden/>
    <w:rsid w:val="008C00FC"/>
    <w:rPr>
      <w:sz w:val="20"/>
    </w:rPr>
  </w:style>
  <w:style w:type="paragraph" w:styleId="llb">
    <w:name w:val="footer"/>
    <w:basedOn w:val="Norml"/>
    <w:uiPriority w:val="99"/>
    <w:rsid w:val="008C00FC"/>
    <w:pPr>
      <w:tabs>
        <w:tab w:val="center" w:pos="4536"/>
        <w:tab w:val="right" w:pos="9072"/>
      </w:tabs>
    </w:pPr>
  </w:style>
  <w:style w:type="character" w:styleId="Hiperhivatkozs">
    <w:name w:val="Hyperlink"/>
    <w:semiHidden/>
    <w:rsid w:val="008C00FC"/>
    <w:rPr>
      <w:color w:val="0000FF"/>
      <w:sz w:val="20"/>
      <w:u w:val="single"/>
    </w:rPr>
  </w:style>
  <w:style w:type="paragraph" w:styleId="Szvegtrzs2">
    <w:name w:val="Body Text 2"/>
    <w:basedOn w:val="Norml"/>
    <w:semiHidden/>
    <w:rsid w:val="008C00FC"/>
    <w:rPr>
      <w:sz w:val="22"/>
    </w:rPr>
  </w:style>
  <w:style w:type="paragraph" w:styleId="Szvegtrzs3">
    <w:name w:val="Body Text 3"/>
    <w:basedOn w:val="Norml"/>
    <w:semiHidden/>
    <w:rsid w:val="008C00FC"/>
    <w:pPr>
      <w:widowControl/>
    </w:pPr>
    <w:rPr>
      <w:sz w:val="20"/>
    </w:rPr>
  </w:style>
  <w:style w:type="character" w:customStyle="1" w:styleId="llbChar">
    <w:name w:val="Élőláb Char"/>
    <w:uiPriority w:val="99"/>
    <w:rsid w:val="008C00FC"/>
    <w:rPr>
      <w:sz w:val="28"/>
    </w:rPr>
  </w:style>
  <w:style w:type="paragraph" w:styleId="Buborkszveg">
    <w:name w:val="Balloon Text"/>
    <w:basedOn w:val="Norml"/>
    <w:semiHidden/>
    <w:unhideWhenUsed/>
    <w:rsid w:val="008C00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semiHidden/>
    <w:rsid w:val="008C00FC"/>
    <w:rPr>
      <w:rFonts w:ascii="Tahoma" w:hAnsi="Tahoma" w:cs="Tahoma"/>
      <w:sz w:val="16"/>
      <w:szCs w:val="16"/>
    </w:rPr>
  </w:style>
  <w:style w:type="character" w:customStyle="1" w:styleId="lfejChar">
    <w:name w:val="Élőfej Char"/>
    <w:rsid w:val="008C00FC"/>
    <w:rPr>
      <w:sz w:val="28"/>
    </w:rPr>
  </w:style>
  <w:style w:type="paragraph" w:styleId="NormlWeb">
    <w:name w:val="Normal (Web)"/>
    <w:basedOn w:val="Norml"/>
    <w:semiHidden/>
    <w:rsid w:val="008C00FC"/>
    <w:pPr>
      <w:widowControl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styleId="Mrltotthiperhivatkozs">
    <w:name w:val="FollowedHyperlink"/>
    <w:semiHidden/>
    <w:rsid w:val="008C00FC"/>
    <w:rPr>
      <w:color w:val="800080"/>
      <w:u w:val="single"/>
    </w:rPr>
  </w:style>
  <w:style w:type="paragraph" w:customStyle="1" w:styleId="norml0">
    <w:name w:val="normál"/>
    <w:basedOn w:val="Norml"/>
    <w:rsid w:val="008C00FC"/>
    <w:pPr>
      <w:widowControl/>
      <w:suppressAutoHyphens/>
      <w:overflowPunct/>
      <w:autoSpaceDE/>
      <w:autoSpaceDN/>
      <w:adjustRightInd/>
      <w:ind w:firstLine="720"/>
      <w:textAlignment w:val="auto"/>
    </w:pPr>
    <w:rPr>
      <w:sz w:val="24"/>
    </w:rPr>
  </w:style>
  <w:style w:type="paragraph" w:styleId="Listaszerbekezds">
    <w:name w:val="List Paragraph"/>
    <w:basedOn w:val="Norml"/>
    <w:uiPriority w:val="1"/>
    <w:qFormat/>
    <w:rsid w:val="008C00FC"/>
    <w:pPr>
      <w:widowControl/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Vltozat">
    <w:name w:val="Revision"/>
    <w:hidden/>
    <w:semiHidden/>
    <w:rsid w:val="008C00FC"/>
    <w:rPr>
      <w:sz w:val="28"/>
    </w:rPr>
  </w:style>
  <w:style w:type="character" w:styleId="Jegyzethivatkozs">
    <w:name w:val="annotation reference"/>
    <w:semiHidden/>
    <w:unhideWhenUsed/>
    <w:rsid w:val="008C00FC"/>
    <w:rPr>
      <w:sz w:val="16"/>
      <w:szCs w:val="16"/>
    </w:rPr>
  </w:style>
  <w:style w:type="paragraph" w:styleId="Jegyzetszveg">
    <w:name w:val="annotation text"/>
    <w:basedOn w:val="Norml"/>
    <w:unhideWhenUsed/>
    <w:rsid w:val="008C00FC"/>
    <w:rPr>
      <w:sz w:val="20"/>
    </w:rPr>
  </w:style>
  <w:style w:type="character" w:customStyle="1" w:styleId="JegyzetszvegChar">
    <w:name w:val="Jegyzetszöveg Char"/>
    <w:basedOn w:val="Bekezdsalapbettpusa"/>
    <w:semiHidden/>
    <w:rsid w:val="008C00FC"/>
  </w:style>
  <w:style w:type="paragraph" w:styleId="Megjegyzstrgya">
    <w:name w:val="annotation subject"/>
    <w:basedOn w:val="Jegyzetszveg"/>
    <w:next w:val="Jegyzetszveg"/>
    <w:semiHidden/>
    <w:unhideWhenUsed/>
    <w:rsid w:val="008C00FC"/>
    <w:rPr>
      <w:b/>
      <w:bCs/>
    </w:rPr>
  </w:style>
  <w:style w:type="character" w:customStyle="1" w:styleId="MegjegyzstrgyaChar">
    <w:name w:val="Megjegyzés tárgya Char"/>
    <w:semiHidden/>
    <w:rsid w:val="008C00FC"/>
    <w:rPr>
      <w:b/>
      <w:bCs/>
    </w:rPr>
  </w:style>
  <w:style w:type="table" w:styleId="Rcsostblzat">
    <w:name w:val="Table Grid"/>
    <w:basedOn w:val="Normltblzat"/>
    <w:uiPriority w:val="59"/>
    <w:rsid w:val="00503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5360005556637542551gmail-default">
    <w:name w:val="m_-5360005556637542551gmail-default"/>
    <w:basedOn w:val="Norml"/>
    <w:rsid w:val="000F6CBC"/>
    <w:pPr>
      <w:widowControl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Default">
    <w:name w:val="Default"/>
    <w:rsid w:val="005C4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2637B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2637B"/>
  </w:style>
  <w:style w:type="character" w:styleId="Lbjegyzet-hivatkozs">
    <w:name w:val="footnote reference"/>
    <w:uiPriority w:val="99"/>
    <w:semiHidden/>
    <w:unhideWhenUsed/>
    <w:rsid w:val="0022637B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783C58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783C58"/>
  </w:style>
  <w:style w:type="character" w:styleId="Vgjegyzet-hivatkozs">
    <w:name w:val="endnote reference"/>
    <w:uiPriority w:val="99"/>
    <w:semiHidden/>
    <w:unhideWhenUsed/>
    <w:rsid w:val="00783C58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137DC8"/>
    <w:pPr>
      <w:overflowPunct/>
      <w:adjustRightInd/>
      <w:spacing w:line="210" w:lineRule="exact"/>
      <w:jc w:val="right"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137DC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6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our-computer\Documents\2020bajnoki\versenyfelh2020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75EAC-CA29-45BF-B0FC-1D7878F00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versenyfelh2020</Template>
  <TotalTime>0</TotalTime>
  <Pages>1</Pages>
  <Words>71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MAGYAR GYORSÍRÓK ÉS GÉPÍRÓK</vt:lpstr>
    </vt:vector>
  </TitlesOfParts>
  <Company>MGYGOSZ</Company>
  <LinksUpToDate>false</LinksUpToDate>
  <CharactersWithSpaces>566</CharactersWithSpaces>
  <SharedDoc>false</SharedDoc>
  <HLinks>
    <vt:vector size="6" baseType="variant">
      <vt:variant>
        <vt:i4>6488134</vt:i4>
      </vt:variant>
      <vt:variant>
        <vt:i4>0</vt:i4>
      </vt:variant>
      <vt:variant>
        <vt:i4>0</vt:i4>
      </vt:variant>
      <vt:variant>
        <vt:i4>5</vt:i4>
      </vt:variant>
      <vt:variant>
        <vt:lpwstr>mailto:magyoszvalasztas@gmail.com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GYORSÍRÓK ÉS GÉPÍRÓK</dc:title>
  <dc:creator>JZA</dc:creator>
  <cp:lastModifiedBy>Berencsiné Palcsák Bernadett</cp:lastModifiedBy>
  <cp:revision>2</cp:revision>
  <cp:lastPrinted>2025-09-16T11:00:00Z</cp:lastPrinted>
  <dcterms:created xsi:type="dcterms:W3CDTF">2025-09-16T11:03:00Z</dcterms:created>
  <dcterms:modified xsi:type="dcterms:W3CDTF">2025-09-16T11:03:00Z</dcterms:modified>
</cp:coreProperties>
</file>