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BD1" w:rsidRDefault="008A2BD1" w:rsidP="00A36321">
      <w:pPr>
        <w:widowControl/>
        <w:jc w:val="center"/>
        <w:rPr>
          <w:b/>
          <w:sz w:val="24"/>
          <w:szCs w:val="24"/>
        </w:rPr>
      </w:pPr>
    </w:p>
    <w:p w:rsidR="007C5A9A" w:rsidRDefault="007C5A9A" w:rsidP="00281D06">
      <w:pPr>
        <w:widowControl/>
        <w:ind w:right="-397"/>
        <w:jc w:val="center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 xml:space="preserve">VERSENYFELHÍVÁS </w:t>
      </w:r>
    </w:p>
    <w:p w:rsidR="00361587" w:rsidRPr="000F6CBC" w:rsidRDefault="00361587" w:rsidP="00A36321">
      <w:pPr>
        <w:widowControl/>
        <w:jc w:val="center"/>
        <w:rPr>
          <w:b/>
          <w:sz w:val="24"/>
          <w:szCs w:val="24"/>
        </w:rPr>
      </w:pPr>
    </w:p>
    <w:p w:rsidR="00F42DD5" w:rsidRPr="000F6CBC" w:rsidRDefault="007C5A9A" w:rsidP="00A36321">
      <w:pPr>
        <w:widowControl/>
        <w:jc w:val="center"/>
        <w:rPr>
          <w:sz w:val="24"/>
          <w:szCs w:val="24"/>
        </w:rPr>
      </w:pPr>
      <w:r w:rsidRPr="000F6CBC">
        <w:rPr>
          <w:sz w:val="24"/>
          <w:szCs w:val="24"/>
        </w:rPr>
        <w:t xml:space="preserve">A Magyar Gyorsírók és Gépírók Országos Szövetsége </w:t>
      </w:r>
      <w:r w:rsidR="00F42DD5" w:rsidRPr="000F6CBC">
        <w:rPr>
          <w:sz w:val="24"/>
          <w:szCs w:val="24"/>
        </w:rPr>
        <w:t xml:space="preserve">tagjai számára meghirdeti </w:t>
      </w:r>
      <w:r w:rsidRPr="000F6CBC">
        <w:rPr>
          <w:sz w:val="24"/>
          <w:szCs w:val="24"/>
        </w:rPr>
        <w:t xml:space="preserve">a </w:t>
      </w:r>
      <w:r w:rsidR="002231F3">
        <w:rPr>
          <w:sz w:val="24"/>
          <w:szCs w:val="24"/>
        </w:rPr>
        <w:t>2025</w:t>
      </w:r>
      <w:r w:rsidRPr="000F6CBC">
        <w:rPr>
          <w:sz w:val="24"/>
          <w:szCs w:val="24"/>
        </w:rPr>
        <w:t>. évi</w:t>
      </w:r>
    </w:p>
    <w:p w:rsidR="00F42DD5" w:rsidRDefault="00F42DD5" w:rsidP="00281D06">
      <w:pPr>
        <w:widowControl/>
        <w:ind w:left="-284"/>
        <w:jc w:val="center"/>
        <w:rPr>
          <w:b/>
          <w:sz w:val="24"/>
          <w:szCs w:val="24"/>
        </w:rPr>
      </w:pPr>
      <w:r w:rsidRPr="000F6CBC">
        <w:rPr>
          <w:b/>
          <w:bCs/>
          <w:sz w:val="24"/>
          <w:szCs w:val="24"/>
        </w:rPr>
        <w:t>Dr. Kalotay Kálmán</w:t>
      </w:r>
      <w:r w:rsidRPr="000F6CBC">
        <w:rPr>
          <w:b/>
          <w:sz w:val="24"/>
          <w:szCs w:val="24"/>
        </w:rPr>
        <w:t xml:space="preserve"> B</w:t>
      </w:r>
      <w:r w:rsidR="007C5A9A" w:rsidRPr="000F6CBC">
        <w:rPr>
          <w:b/>
          <w:sz w:val="24"/>
          <w:szCs w:val="24"/>
        </w:rPr>
        <w:t xml:space="preserve">ajnoki </w:t>
      </w:r>
      <w:r w:rsidRPr="000F6CBC">
        <w:rPr>
          <w:b/>
          <w:bCs/>
          <w:sz w:val="24"/>
          <w:szCs w:val="24"/>
        </w:rPr>
        <w:t>Gyorsíró-, G</w:t>
      </w:r>
      <w:r w:rsidR="007C5A9A" w:rsidRPr="000F6CBC">
        <w:rPr>
          <w:b/>
          <w:bCs/>
          <w:sz w:val="24"/>
          <w:szCs w:val="24"/>
        </w:rPr>
        <w:t>épíró</w:t>
      </w:r>
      <w:r w:rsidR="009D4D32">
        <w:rPr>
          <w:b/>
          <w:bCs/>
          <w:sz w:val="24"/>
          <w:szCs w:val="24"/>
        </w:rPr>
        <w:t>-,</w:t>
      </w:r>
      <w:r w:rsidR="00872BBF">
        <w:rPr>
          <w:b/>
          <w:bCs/>
          <w:sz w:val="24"/>
          <w:szCs w:val="24"/>
        </w:rPr>
        <w:t xml:space="preserve"> </w:t>
      </w:r>
      <w:r w:rsidRPr="000F6CBC">
        <w:rPr>
          <w:b/>
          <w:bCs/>
          <w:sz w:val="24"/>
          <w:szCs w:val="24"/>
        </w:rPr>
        <w:t>S</w:t>
      </w:r>
      <w:r w:rsidR="007C5A9A" w:rsidRPr="000F6CBC">
        <w:rPr>
          <w:b/>
          <w:bCs/>
          <w:sz w:val="24"/>
          <w:szCs w:val="24"/>
        </w:rPr>
        <w:t>zövegszerkesztő-</w:t>
      </w:r>
      <w:r w:rsidR="00DF62BB">
        <w:rPr>
          <w:b/>
          <w:bCs/>
          <w:sz w:val="24"/>
          <w:szCs w:val="24"/>
        </w:rPr>
        <w:t>,</w:t>
      </w:r>
      <w:r w:rsidR="00A63B6D">
        <w:rPr>
          <w:b/>
          <w:bCs/>
          <w:sz w:val="24"/>
          <w:szCs w:val="24"/>
        </w:rPr>
        <w:t xml:space="preserve"> Beszédíró g</w:t>
      </w:r>
      <w:r w:rsidR="009D4D32">
        <w:rPr>
          <w:b/>
          <w:bCs/>
          <w:sz w:val="24"/>
          <w:szCs w:val="24"/>
        </w:rPr>
        <w:t>épíró</w:t>
      </w:r>
      <w:r w:rsidR="004F32DD">
        <w:rPr>
          <w:b/>
          <w:bCs/>
          <w:sz w:val="24"/>
          <w:szCs w:val="24"/>
        </w:rPr>
        <w:t>, Helyesírás gépírással</w:t>
      </w:r>
      <w:r w:rsidR="00872BBF">
        <w:rPr>
          <w:b/>
          <w:bCs/>
          <w:sz w:val="24"/>
          <w:szCs w:val="24"/>
        </w:rPr>
        <w:t xml:space="preserve"> </w:t>
      </w:r>
      <w:r w:rsidR="00DF62BB">
        <w:rPr>
          <w:b/>
          <w:bCs/>
          <w:sz w:val="24"/>
          <w:szCs w:val="24"/>
        </w:rPr>
        <w:t>és Jegyzőkönyvvezetési</w:t>
      </w:r>
      <w:r w:rsidR="00872BBF">
        <w:rPr>
          <w:b/>
          <w:bCs/>
          <w:sz w:val="24"/>
          <w:szCs w:val="24"/>
        </w:rPr>
        <w:t xml:space="preserve"> </w:t>
      </w:r>
      <w:r w:rsidR="00A63B6D">
        <w:rPr>
          <w:b/>
          <w:bCs/>
          <w:sz w:val="24"/>
          <w:szCs w:val="24"/>
        </w:rPr>
        <w:t>V</w:t>
      </w:r>
      <w:r w:rsidR="007C5A9A" w:rsidRPr="000F6CBC">
        <w:rPr>
          <w:b/>
          <w:bCs/>
          <w:sz w:val="24"/>
          <w:szCs w:val="24"/>
        </w:rPr>
        <w:t>erseny</w:t>
      </w:r>
      <w:r w:rsidR="007C5A9A" w:rsidRPr="000F6CBC">
        <w:rPr>
          <w:b/>
          <w:sz w:val="24"/>
          <w:szCs w:val="24"/>
        </w:rPr>
        <w:t>t</w:t>
      </w:r>
    </w:p>
    <w:p w:rsidR="00EC6391" w:rsidRPr="000F6CBC" w:rsidRDefault="00EC6391" w:rsidP="00281D06">
      <w:pPr>
        <w:widowControl/>
        <w:ind w:left="-284"/>
        <w:jc w:val="center"/>
        <w:rPr>
          <w:bCs/>
          <w:sz w:val="24"/>
          <w:szCs w:val="24"/>
        </w:rPr>
      </w:pPr>
    </w:p>
    <w:p w:rsidR="007C5A9A" w:rsidRPr="000F6CBC" w:rsidRDefault="007C5A9A" w:rsidP="00EC6391">
      <w:pPr>
        <w:widowControl/>
        <w:jc w:val="left"/>
        <w:rPr>
          <w:sz w:val="24"/>
          <w:szCs w:val="24"/>
        </w:rPr>
      </w:pPr>
      <w:r w:rsidRPr="000F6CBC">
        <w:rPr>
          <w:sz w:val="24"/>
          <w:szCs w:val="24"/>
        </w:rPr>
        <w:t xml:space="preserve">az alábbi korcsoportban </w:t>
      </w:r>
      <w:r w:rsidR="00F42DD5" w:rsidRPr="000F6CBC">
        <w:rPr>
          <w:sz w:val="24"/>
          <w:szCs w:val="24"/>
        </w:rPr>
        <w:t>és versenyszámokban</w:t>
      </w:r>
      <w:r w:rsidRPr="000F6CBC">
        <w:rPr>
          <w:sz w:val="24"/>
          <w:szCs w:val="24"/>
        </w:rPr>
        <w:t>:</w:t>
      </w:r>
    </w:p>
    <w:p w:rsidR="007C5A9A" w:rsidRPr="000F6CBC" w:rsidRDefault="007C5A9A" w:rsidP="00A36321">
      <w:pPr>
        <w:widowControl/>
        <w:rPr>
          <w:sz w:val="24"/>
          <w:szCs w:val="24"/>
        </w:rPr>
      </w:pPr>
    </w:p>
    <w:p w:rsidR="007C5A9A" w:rsidRPr="000F6CBC" w:rsidRDefault="007C5A9A" w:rsidP="00A36321">
      <w:pPr>
        <w:widowControl/>
        <w:ind w:left="705"/>
        <w:rPr>
          <w:sz w:val="24"/>
          <w:szCs w:val="24"/>
        </w:rPr>
      </w:pPr>
      <w:r w:rsidRPr="000F6CBC">
        <w:rPr>
          <w:b/>
          <w:sz w:val="24"/>
          <w:szCs w:val="24"/>
        </w:rPr>
        <w:t>Felnőtt versenyzők</w:t>
      </w:r>
      <w:r w:rsidR="005016B8" w:rsidRPr="000F6CBC">
        <w:rPr>
          <w:sz w:val="24"/>
          <w:szCs w:val="24"/>
        </w:rPr>
        <w:tab/>
      </w:r>
      <w:r w:rsidRPr="000F6CBC">
        <w:rPr>
          <w:sz w:val="24"/>
          <w:szCs w:val="24"/>
        </w:rPr>
        <w:t xml:space="preserve">(25 év és felette: </w:t>
      </w:r>
      <w:r w:rsidR="002231F3">
        <w:rPr>
          <w:sz w:val="24"/>
          <w:szCs w:val="24"/>
        </w:rPr>
        <w:t>2000</w:t>
      </w:r>
      <w:r w:rsidRPr="000F6CBC">
        <w:rPr>
          <w:sz w:val="24"/>
          <w:szCs w:val="24"/>
        </w:rPr>
        <w:t>-b</w:t>
      </w:r>
      <w:r w:rsidR="00DA7C1D">
        <w:rPr>
          <w:sz w:val="24"/>
          <w:szCs w:val="24"/>
        </w:rPr>
        <w:t>e</w:t>
      </w:r>
      <w:r w:rsidR="00783C58">
        <w:rPr>
          <w:sz w:val="24"/>
          <w:szCs w:val="24"/>
        </w:rPr>
        <w:t>n</w:t>
      </w:r>
      <w:r w:rsidRPr="000F6CBC">
        <w:rPr>
          <w:sz w:val="24"/>
          <w:szCs w:val="24"/>
        </w:rPr>
        <w:t xml:space="preserve"> vagy korábban születettek)</w:t>
      </w:r>
    </w:p>
    <w:p w:rsidR="007C5A9A" w:rsidRPr="000F6CBC" w:rsidRDefault="007C5A9A" w:rsidP="00A36321">
      <w:pPr>
        <w:widowControl/>
        <w:ind w:left="705"/>
        <w:rPr>
          <w:sz w:val="24"/>
          <w:szCs w:val="24"/>
        </w:rPr>
      </w:pPr>
      <w:r w:rsidRPr="000F6CBC">
        <w:rPr>
          <w:b/>
          <w:sz w:val="24"/>
          <w:szCs w:val="24"/>
        </w:rPr>
        <w:t>Ifjúsági versenyzők</w:t>
      </w:r>
      <w:r w:rsidR="005016B8" w:rsidRPr="000F6CBC">
        <w:rPr>
          <w:sz w:val="24"/>
          <w:szCs w:val="24"/>
        </w:rPr>
        <w:tab/>
      </w:r>
      <w:r w:rsidRPr="000F6CBC">
        <w:rPr>
          <w:sz w:val="24"/>
          <w:szCs w:val="24"/>
        </w:rPr>
        <w:t xml:space="preserve">(18-24 év, </w:t>
      </w:r>
      <w:r w:rsidR="00DA7C1D">
        <w:rPr>
          <w:sz w:val="24"/>
          <w:szCs w:val="24"/>
        </w:rPr>
        <w:t>200</w:t>
      </w:r>
      <w:r w:rsidR="002231F3">
        <w:rPr>
          <w:sz w:val="24"/>
          <w:szCs w:val="24"/>
        </w:rPr>
        <w:t>1</w:t>
      </w:r>
      <w:r w:rsidRPr="000F6CBC">
        <w:rPr>
          <w:sz w:val="24"/>
          <w:szCs w:val="24"/>
        </w:rPr>
        <w:t>-</w:t>
      </w:r>
      <w:r w:rsidR="009D4D32">
        <w:rPr>
          <w:sz w:val="24"/>
          <w:szCs w:val="24"/>
        </w:rPr>
        <w:t>200</w:t>
      </w:r>
      <w:r w:rsidR="002231F3">
        <w:rPr>
          <w:sz w:val="24"/>
          <w:szCs w:val="24"/>
        </w:rPr>
        <w:t>6</w:t>
      </w:r>
      <w:r w:rsidR="00E721F2">
        <w:rPr>
          <w:sz w:val="24"/>
          <w:szCs w:val="24"/>
        </w:rPr>
        <w:t>-</w:t>
      </w:r>
      <w:r w:rsidRPr="000F6CBC">
        <w:rPr>
          <w:sz w:val="24"/>
          <w:szCs w:val="24"/>
        </w:rPr>
        <w:t>b</w:t>
      </w:r>
      <w:r w:rsidR="003C2AA0">
        <w:rPr>
          <w:sz w:val="24"/>
          <w:szCs w:val="24"/>
        </w:rPr>
        <w:t>e</w:t>
      </w:r>
      <w:r w:rsidR="00783C58">
        <w:rPr>
          <w:sz w:val="24"/>
          <w:szCs w:val="24"/>
        </w:rPr>
        <w:t>n</w:t>
      </w:r>
      <w:r w:rsidR="00EE240C">
        <w:rPr>
          <w:sz w:val="24"/>
          <w:szCs w:val="24"/>
        </w:rPr>
        <w:t xml:space="preserve"> születettek)</w:t>
      </w:r>
    </w:p>
    <w:p w:rsidR="007C5A9A" w:rsidRPr="000F6CBC" w:rsidRDefault="007C5A9A" w:rsidP="00A36321">
      <w:pPr>
        <w:widowControl/>
        <w:ind w:left="705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 xml:space="preserve">Tanuló versenyzők: </w:t>
      </w:r>
    </w:p>
    <w:p w:rsidR="007C5A9A" w:rsidRPr="000F6CBC" w:rsidRDefault="007C5A9A" w:rsidP="00A36321">
      <w:pPr>
        <w:widowControl/>
        <w:ind w:left="1416"/>
        <w:rPr>
          <w:sz w:val="24"/>
          <w:szCs w:val="24"/>
        </w:rPr>
      </w:pPr>
      <w:r w:rsidRPr="000F6CBC">
        <w:rPr>
          <w:sz w:val="24"/>
          <w:szCs w:val="24"/>
        </w:rPr>
        <w:t>I. csoport</w:t>
      </w:r>
      <w:r w:rsidRPr="000F6CBC">
        <w:rPr>
          <w:sz w:val="24"/>
          <w:szCs w:val="24"/>
        </w:rPr>
        <w:tab/>
        <w:t>(11-12. osztály)</w:t>
      </w:r>
    </w:p>
    <w:p w:rsidR="007C5A9A" w:rsidRPr="000F6CBC" w:rsidRDefault="007C5A9A" w:rsidP="00A36321">
      <w:pPr>
        <w:widowControl/>
        <w:ind w:left="1416"/>
        <w:rPr>
          <w:sz w:val="24"/>
          <w:szCs w:val="24"/>
        </w:rPr>
      </w:pPr>
      <w:r w:rsidRPr="000F6CBC">
        <w:rPr>
          <w:sz w:val="24"/>
          <w:szCs w:val="24"/>
        </w:rPr>
        <w:t>II. csoport</w:t>
      </w:r>
      <w:r w:rsidRPr="000F6CBC">
        <w:rPr>
          <w:sz w:val="24"/>
          <w:szCs w:val="24"/>
        </w:rPr>
        <w:tab/>
        <w:t>(10. osztály)</w:t>
      </w:r>
    </w:p>
    <w:p w:rsidR="007C5A9A" w:rsidRPr="000F6CBC" w:rsidRDefault="007C5A9A" w:rsidP="00A36321">
      <w:pPr>
        <w:widowControl/>
        <w:ind w:left="1416"/>
        <w:rPr>
          <w:sz w:val="24"/>
          <w:szCs w:val="24"/>
        </w:rPr>
      </w:pPr>
      <w:r w:rsidRPr="000F6CBC">
        <w:rPr>
          <w:sz w:val="24"/>
          <w:szCs w:val="24"/>
        </w:rPr>
        <w:t>III. csoport</w:t>
      </w:r>
      <w:r w:rsidRPr="000F6CBC">
        <w:rPr>
          <w:sz w:val="24"/>
          <w:szCs w:val="24"/>
        </w:rPr>
        <w:tab/>
        <w:t>(9. osztály)</w:t>
      </w:r>
    </w:p>
    <w:p w:rsidR="007C5A9A" w:rsidRPr="000F6CBC" w:rsidRDefault="007C5A9A" w:rsidP="00A36321">
      <w:pPr>
        <w:widowControl/>
        <w:rPr>
          <w:sz w:val="24"/>
          <w:szCs w:val="24"/>
        </w:rPr>
      </w:pPr>
    </w:p>
    <w:p w:rsidR="00F23BD8" w:rsidRPr="00F23BD8" w:rsidRDefault="00F23BD8" w:rsidP="00F23BD8">
      <w:pPr>
        <w:spacing w:line="288" w:lineRule="auto"/>
        <w:rPr>
          <w:sz w:val="24"/>
          <w:szCs w:val="24"/>
        </w:rPr>
      </w:pPr>
      <w:r w:rsidRPr="00F23BD8">
        <w:rPr>
          <w:b/>
          <w:sz w:val="24"/>
          <w:szCs w:val="24"/>
        </w:rPr>
        <w:t>A verseny helyszíne:</w:t>
      </w:r>
      <w:r w:rsidRPr="00F23BD8">
        <w:rPr>
          <w:sz w:val="24"/>
          <w:szCs w:val="24"/>
        </w:rPr>
        <w:t>Bethlen Gábor Technikum</w:t>
      </w:r>
    </w:p>
    <w:p w:rsidR="00F23BD8" w:rsidRPr="004F32DD" w:rsidRDefault="00F23BD8" w:rsidP="00F23BD8">
      <w:pPr>
        <w:pStyle w:val="Szvegtrzs"/>
        <w:spacing w:after="240" w:line="288" w:lineRule="auto"/>
        <w:ind w:left="2127"/>
        <w:rPr>
          <w:sz w:val="24"/>
          <w:szCs w:val="24"/>
        </w:rPr>
      </w:pPr>
      <w:r w:rsidRPr="004F32DD">
        <w:rPr>
          <w:sz w:val="24"/>
          <w:szCs w:val="24"/>
        </w:rPr>
        <w:t xml:space="preserve">1157 Budapest, Árendás köz 8. </w:t>
      </w:r>
    </w:p>
    <w:p w:rsidR="007C5A9A" w:rsidRPr="000F6CBC" w:rsidRDefault="007C5A9A" w:rsidP="00A36321">
      <w:pPr>
        <w:widowControl/>
        <w:rPr>
          <w:sz w:val="24"/>
          <w:szCs w:val="24"/>
        </w:rPr>
      </w:pPr>
      <w:r w:rsidRPr="000F6CBC">
        <w:rPr>
          <w:b/>
          <w:sz w:val="24"/>
          <w:szCs w:val="24"/>
        </w:rPr>
        <w:t xml:space="preserve">A verseny ideje: </w:t>
      </w:r>
      <w:r w:rsidR="002231F3">
        <w:rPr>
          <w:b/>
          <w:sz w:val="24"/>
          <w:szCs w:val="24"/>
        </w:rPr>
        <w:t>202</w:t>
      </w:r>
      <w:r w:rsidR="00033219">
        <w:rPr>
          <w:b/>
          <w:sz w:val="24"/>
          <w:szCs w:val="24"/>
        </w:rPr>
        <w:t>5</w:t>
      </w:r>
      <w:r w:rsidR="004A6ACA" w:rsidRPr="00C5425A">
        <w:rPr>
          <w:b/>
          <w:sz w:val="24"/>
          <w:szCs w:val="24"/>
        </w:rPr>
        <w:t>.</w:t>
      </w:r>
      <w:r w:rsidR="00EC6391" w:rsidRPr="00C5425A">
        <w:rPr>
          <w:b/>
          <w:sz w:val="24"/>
          <w:szCs w:val="24"/>
        </w:rPr>
        <w:t xml:space="preserve"> november</w:t>
      </w:r>
      <w:r w:rsidR="002231F3">
        <w:rPr>
          <w:b/>
          <w:sz w:val="24"/>
          <w:szCs w:val="24"/>
        </w:rPr>
        <w:t>8</w:t>
      </w:r>
      <w:r w:rsidR="004F32DD">
        <w:rPr>
          <w:b/>
          <w:sz w:val="24"/>
          <w:szCs w:val="24"/>
        </w:rPr>
        <w:t>.</w:t>
      </w:r>
      <w:r w:rsidRPr="00C5425A">
        <w:rPr>
          <w:b/>
          <w:sz w:val="24"/>
          <w:szCs w:val="24"/>
        </w:rPr>
        <w:t>, szombat</w:t>
      </w:r>
      <w:r w:rsidR="00C5425A">
        <w:rPr>
          <w:b/>
          <w:sz w:val="24"/>
          <w:szCs w:val="24"/>
        </w:rPr>
        <w:t xml:space="preserve">– </w:t>
      </w:r>
      <w:r w:rsidRPr="00C5425A">
        <w:rPr>
          <w:bCs/>
          <w:sz w:val="24"/>
          <w:szCs w:val="24"/>
        </w:rPr>
        <w:t>a következő időbeosztás szerint:</w:t>
      </w:r>
    </w:p>
    <w:p w:rsidR="007C5A9A" w:rsidRPr="000F6CBC" w:rsidRDefault="007C5A9A" w:rsidP="00A36321">
      <w:pPr>
        <w:widowControl/>
        <w:rPr>
          <w:sz w:val="24"/>
          <w:szCs w:val="24"/>
        </w:rPr>
      </w:pPr>
    </w:p>
    <w:tbl>
      <w:tblPr>
        <w:tblStyle w:val="Rcsostblzat"/>
        <w:tblW w:w="0" w:type="auto"/>
        <w:jc w:val="center"/>
        <w:tblLook w:val="04A0"/>
      </w:tblPr>
      <w:tblGrid>
        <w:gridCol w:w="3131"/>
        <w:gridCol w:w="1825"/>
        <w:gridCol w:w="4418"/>
      </w:tblGrid>
      <w:tr w:rsidR="00A63B6D" w:rsidTr="00F23BD8">
        <w:trPr>
          <w:trHeight w:val="499"/>
          <w:jc w:val="center"/>
        </w:trPr>
        <w:tc>
          <w:tcPr>
            <w:tcW w:w="3131" w:type="dxa"/>
            <w:shd w:val="clear" w:color="auto" w:fill="D5DCE4" w:themeFill="text2" w:themeFillTint="33"/>
            <w:vAlign w:val="center"/>
          </w:tcPr>
          <w:p w:rsidR="00A63B6D" w:rsidRDefault="00EF1EA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Versenyszám</w:t>
            </w:r>
          </w:p>
        </w:tc>
        <w:tc>
          <w:tcPr>
            <w:tcW w:w="1825" w:type="dxa"/>
            <w:shd w:val="clear" w:color="auto" w:fill="D5DCE4" w:themeFill="text2" w:themeFillTint="33"/>
            <w:vAlign w:val="center"/>
          </w:tcPr>
          <w:p w:rsidR="00A63B6D" w:rsidRDefault="00EF1EA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4418" w:type="dxa"/>
            <w:shd w:val="clear" w:color="auto" w:fill="D5DCE4" w:themeFill="text2" w:themeFillTint="33"/>
            <w:vAlign w:val="center"/>
          </w:tcPr>
          <w:p w:rsidR="00A63B6D" w:rsidRDefault="00EF1EA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Kiegészítés</w:t>
            </w:r>
          </w:p>
        </w:tc>
      </w:tr>
      <w:tr w:rsidR="00A63B6D" w:rsidTr="00F23BD8">
        <w:trPr>
          <w:trHeight w:val="563"/>
          <w:jc w:val="center"/>
        </w:trPr>
        <w:tc>
          <w:tcPr>
            <w:tcW w:w="3131" w:type="dxa"/>
            <w:vAlign w:val="center"/>
          </w:tcPr>
          <w:p w:rsidR="00A63B6D" w:rsidRDefault="00783C58" w:rsidP="00A63B6D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Gyorsírás</w:t>
            </w:r>
          </w:p>
        </w:tc>
        <w:tc>
          <w:tcPr>
            <w:tcW w:w="1825" w:type="dxa"/>
            <w:vAlign w:val="center"/>
          </w:tcPr>
          <w:p w:rsidR="00A63B6D" w:rsidRDefault="00A63B6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9.30</w:t>
            </w:r>
          </w:p>
        </w:tc>
        <w:tc>
          <w:tcPr>
            <w:tcW w:w="4418" w:type="dxa"/>
            <w:vAlign w:val="center"/>
          </w:tcPr>
          <w:p w:rsidR="00A63B6D" w:rsidRDefault="00A63B6D" w:rsidP="00EE240C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9.00 óra a terem elfoglalása, bemelegítés</w:t>
            </w:r>
          </w:p>
        </w:tc>
      </w:tr>
      <w:tr w:rsidR="00A63B6D" w:rsidTr="00F23BD8">
        <w:trPr>
          <w:jc w:val="center"/>
        </w:trPr>
        <w:tc>
          <w:tcPr>
            <w:tcW w:w="3131" w:type="dxa"/>
            <w:vAlign w:val="center"/>
          </w:tcPr>
          <w:p w:rsidR="00A63B6D" w:rsidRDefault="00783C58" w:rsidP="00260494">
            <w:pPr>
              <w:widowControl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Gépírás és </w:t>
            </w:r>
            <w:r w:rsidR="00F845C0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zövegszerkes</w:t>
            </w:r>
            <w:r>
              <w:rPr>
                <w:b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tés</w:t>
            </w:r>
          </w:p>
        </w:tc>
        <w:tc>
          <w:tcPr>
            <w:tcW w:w="1825" w:type="dxa"/>
            <w:vAlign w:val="center"/>
          </w:tcPr>
          <w:p w:rsidR="00A63B6D" w:rsidRDefault="00EF1EA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8.30</w:t>
            </w:r>
          </w:p>
        </w:tc>
        <w:tc>
          <w:tcPr>
            <w:tcW w:w="4418" w:type="dxa"/>
            <w:vAlign w:val="center"/>
          </w:tcPr>
          <w:p w:rsidR="00A63B6D" w:rsidRPr="00137D61" w:rsidRDefault="00EF1EAD" w:rsidP="00137D61">
            <w:pPr>
              <w:widowControl/>
              <w:tabs>
                <w:tab w:val="left" w:pos="2552"/>
              </w:tabs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8.00 óra a t</w:t>
            </w:r>
            <w:r>
              <w:rPr>
                <w:sz w:val="24"/>
                <w:szCs w:val="24"/>
              </w:rPr>
              <w:t>ermek elfoglalása, bemelegítés</w:t>
            </w:r>
            <w:r w:rsidR="00137D61">
              <w:rPr>
                <w:sz w:val="24"/>
                <w:szCs w:val="24"/>
              </w:rPr>
              <w:t xml:space="preserve"> a </w:t>
            </w:r>
            <w:r w:rsidRPr="00EF1EAD">
              <w:rPr>
                <w:b/>
                <w:sz w:val="24"/>
                <w:szCs w:val="24"/>
              </w:rPr>
              <w:t>körülbelül 100 km-es körzetből jelen</w:t>
            </w:r>
            <w:r w:rsidRPr="00EF1EAD">
              <w:rPr>
                <w:b/>
                <w:sz w:val="24"/>
                <w:szCs w:val="24"/>
              </w:rPr>
              <w:t>t</w:t>
            </w:r>
            <w:r w:rsidRPr="00EF1EAD">
              <w:rPr>
                <w:b/>
                <w:sz w:val="24"/>
                <w:szCs w:val="24"/>
              </w:rPr>
              <w:t>kező versenyzők részére.</w:t>
            </w:r>
          </w:p>
        </w:tc>
      </w:tr>
      <w:tr w:rsidR="00A63B6D" w:rsidTr="00F23BD8">
        <w:trPr>
          <w:jc w:val="center"/>
        </w:trPr>
        <w:tc>
          <w:tcPr>
            <w:tcW w:w="3131" w:type="dxa"/>
            <w:vAlign w:val="center"/>
          </w:tcPr>
          <w:p w:rsidR="00A63B6D" w:rsidRDefault="00EF1EAD" w:rsidP="00A63B6D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Szövegszerkesztés</w:t>
            </w:r>
          </w:p>
        </w:tc>
        <w:tc>
          <w:tcPr>
            <w:tcW w:w="1825" w:type="dxa"/>
            <w:vAlign w:val="center"/>
          </w:tcPr>
          <w:p w:rsidR="00A63B6D" w:rsidRDefault="00EF1EA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9.30</w:t>
            </w:r>
          </w:p>
        </w:tc>
        <w:tc>
          <w:tcPr>
            <w:tcW w:w="4418" w:type="dxa"/>
            <w:vAlign w:val="center"/>
          </w:tcPr>
          <w:p w:rsidR="00EF1EAD" w:rsidRDefault="00EF1EAD" w:rsidP="00EE240C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9.10 perc a termek elfoglalása, bemelegítés</w:t>
            </w:r>
          </w:p>
          <w:p w:rsidR="00EF1EAD" w:rsidRDefault="00EF1EAD" w:rsidP="00EE240C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bCs/>
                <w:sz w:val="24"/>
                <w:szCs w:val="24"/>
              </w:rPr>
              <w:t xml:space="preserve">Azon versenyzőknek, akik csak </w:t>
            </w:r>
            <w:r w:rsidRPr="000F6CBC">
              <w:rPr>
                <w:b/>
                <w:sz w:val="24"/>
                <w:szCs w:val="24"/>
              </w:rPr>
              <w:t>szöve</w:t>
            </w:r>
            <w:r w:rsidRPr="000F6CBC">
              <w:rPr>
                <w:b/>
                <w:sz w:val="24"/>
                <w:szCs w:val="24"/>
              </w:rPr>
              <w:t>g</w:t>
            </w:r>
            <w:r w:rsidRPr="000F6CBC">
              <w:rPr>
                <w:b/>
                <w:sz w:val="24"/>
                <w:szCs w:val="24"/>
              </w:rPr>
              <w:t>szerkesztésből indulnak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4F32DD" w:rsidRPr="004F32DD" w:rsidTr="004501F8">
        <w:trPr>
          <w:jc w:val="center"/>
        </w:trPr>
        <w:tc>
          <w:tcPr>
            <w:tcW w:w="3131" w:type="dxa"/>
            <w:vAlign w:val="center"/>
          </w:tcPr>
          <w:p w:rsidR="00177454" w:rsidRPr="004F32DD" w:rsidRDefault="00177454" w:rsidP="004501F8">
            <w:pPr>
              <w:widowControl/>
              <w:rPr>
                <w:b/>
                <w:sz w:val="24"/>
                <w:szCs w:val="24"/>
              </w:rPr>
            </w:pPr>
            <w:r w:rsidRPr="004F32DD">
              <w:rPr>
                <w:b/>
                <w:sz w:val="24"/>
                <w:szCs w:val="24"/>
              </w:rPr>
              <w:t>Helyesírás gépírással</w:t>
            </w:r>
          </w:p>
        </w:tc>
        <w:tc>
          <w:tcPr>
            <w:tcW w:w="1825" w:type="dxa"/>
            <w:vAlign w:val="center"/>
          </w:tcPr>
          <w:p w:rsidR="00177454" w:rsidRPr="004F32DD" w:rsidRDefault="00177454" w:rsidP="004501F8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4F32DD">
              <w:rPr>
                <w:b/>
                <w:sz w:val="24"/>
                <w:szCs w:val="24"/>
              </w:rPr>
              <w:t>10.00 és 11.00</w:t>
            </w:r>
          </w:p>
        </w:tc>
        <w:tc>
          <w:tcPr>
            <w:tcW w:w="4418" w:type="dxa"/>
            <w:vAlign w:val="center"/>
          </w:tcPr>
          <w:p w:rsidR="00177454" w:rsidRPr="004F32DD" w:rsidRDefault="00177454" w:rsidP="004501F8">
            <w:pPr>
              <w:widowControl/>
              <w:rPr>
                <w:sz w:val="24"/>
                <w:szCs w:val="24"/>
              </w:rPr>
            </w:pPr>
            <w:r w:rsidRPr="004F32DD">
              <w:rPr>
                <w:sz w:val="24"/>
                <w:szCs w:val="24"/>
              </w:rPr>
              <w:t>Két csoportban – az előző versenyszámok befejezésétől függően</w:t>
            </w:r>
          </w:p>
        </w:tc>
      </w:tr>
      <w:tr w:rsidR="00A63B6D" w:rsidTr="00F23BD8">
        <w:trPr>
          <w:jc w:val="center"/>
        </w:trPr>
        <w:tc>
          <w:tcPr>
            <w:tcW w:w="3131" w:type="dxa"/>
            <w:vAlign w:val="center"/>
          </w:tcPr>
          <w:p w:rsidR="00A63B6D" w:rsidRDefault="00EF1EAD" w:rsidP="00F845C0">
            <w:pPr>
              <w:widowControl/>
              <w:jc w:val="left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Gépírás</w:t>
            </w:r>
            <w:r w:rsidR="00CF37A6">
              <w:rPr>
                <w:b/>
                <w:sz w:val="24"/>
                <w:szCs w:val="24"/>
              </w:rPr>
              <w:t xml:space="preserve"> </w:t>
            </w:r>
            <w:r w:rsidRPr="000F6CBC">
              <w:rPr>
                <w:b/>
                <w:sz w:val="24"/>
                <w:szCs w:val="24"/>
              </w:rPr>
              <w:t>és szövegszerkes</w:t>
            </w:r>
            <w:r w:rsidRPr="000F6CBC">
              <w:rPr>
                <w:b/>
                <w:sz w:val="24"/>
                <w:szCs w:val="24"/>
              </w:rPr>
              <w:t>z</w:t>
            </w:r>
            <w:r w:rsidRPr="000F6CBC">
              <w:rPr>
                <w:b/>
                <w:sz w:val="24"/>
                <w:szCs w:val="24"/>
              </w:rPr>
              <w:t>tés</w:t>
            </w:r>
          </w:p>
        </w:tc>
        <w:tc>
          <w:tcPr>
            <w:tcW w:w="1825" w:type="dxa"/>
            <w:vAlign w:val="center"/>
          </w:tcPr>
          <w:p w:rsidR="00A63B6D" w:rsidRDefault="00EF1EAD" w:rsidP="00EF1EAD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10.3</w:t>
            </w:r>
            <w:r>
              <w:rPr>
                <w:b/>
                <w:sz w:val="24"/>
                <w:szCs w:val="24"/>
              </w:rPr>
              <w:t>0</w:t>
            </w:r>
            <w:r w:rsidRPr="000F6CBC">
              <w:rPr>
                <w:b/>
                <w:sz w:val="24"/>
                <w:szCs w:val="24"/>
              </w:rPr>
              <w:t xml:space="preserve"> és 11.30</w:t>
            </w:r>
          </w:p>
        </w:tc>
        <w:tc>
          <w:tcPr>
            <w:tcW w:w="4418" w:type="dxa"/>
            <w:vAlign w:val="center"/>
          </w:tcPr>
          <w:p w:rsidR="00EF1EAD" w:rsidRDefault="00EF1EAD" w:rsidP="00EC6391">
            <w:pPr>
              <w:widowControl/>
              <w:tabs>
                <w:tab w:val="left" w:pos="4395"/>
              </w:tabs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10.00 óra termek elfoglalása, bemelegítés</w:t>
            </w:r>
          </w:p>
          <w:p w:rsidR="00A63B6D" w:rsidRPr="00EF1EAD" w:rsidRDefault="00EF1EAD" w:rsidP="00EE240C">
            <w:pPr>
              <w:widowControl/>
              <w:tabs>
                <w:tab w:val="left" w:pos="4395"/>
              </w:tabs>
              <w:rPr>
                <w:b/>
                <w:sz w:val="24"/>
                <w:szCs w:val="24"/>
              </w:rPr>
            </w:pPr>
            <w:r w:rsidRPr="00EF1EAD">
              <w:rPr>
                <w:b/>
                <w:sz w:val="24"/>
                <w:szCs w:val="24"/>
              </w:rPr>
              <w:t>A körülbelül 100 km-t meghaladó kö</w:t>
            </w:r>
            <w:r w:rsidRPr="00EF1EAD">
              <w:rPr>
                <w:b/>
                <w:sz w:val="24"/>
                <w:szCs w:val="24"/>
              </w:rPr>
              <w:t>r</w:t>
            </w:r>
            <w:r w:rsidRPr="00EF1EAD">
              <w:rPr>
                <w:b/>
                <w:sz w:val="24"/>
                <w:szCs w:val="24"/>
              </w:rPr>
              <w:t>zetből jelentkező versenyzők részére.</w:t>
            </w:r>
          </w:p>
        </w:tc>
      </w:tr>
      <w:tr w:rsidR="00431D1A" w:rsidTr="00F23BD8">
        <w:trPr>
          <w:trHeight w:val="835"/>
          <w:jc w:val="center"/>
        </w:trPr>
        <w:tc>
          <w:tcPr>
            <w:tcW w:w="3131" w:type="dxa"/>
            <w:vAlign w:val="center"/>
          </w:tcPr>
          <w:p w:rsidR="00431D1A" w:rsidRDefault="00431D1A" w:rsidP="00137DC8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 w:rsidRPr="000F6CBC">
              <w:rPr>
                <w:b/>
                <w:sz w:val="24"/>
                <w:szCs w:val="24"/>
              </w:rPr>
              <w:t>eszédíró gépírás</w:t>
            </w:r>
          </w:p>
          <w:p w:rsidR="00431D1A" w:rsidRPr="000F6CBC" w:rsidRDefault="00431D1A" w:rsidP="00137DC8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(h</w:t>
            </w:r>
            <w:r w:rsidRPr="000F6CBC">
              <w:rPr>
                <w:b/>
                <w:sz w:val="24"/>
                <w:szCs w:val="24"/>
              </w:rPr>
              <w:t>angfájlról írás)</w:t>
            </w:r>
          </w:p>
        </w:tc>
        <w:tc>
          <w:tcPr>
            <w:tcW w:w="1825" w:type="dxa"/>
            <w:vAlign w:val="center"/>
          </w:tcPr>
          <w:p w:rsidR="00431D1A" w:rsidRPr="000F6CBC" w:rsidRDefault="00431D1A" w:rsidP="00431D1A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0F6CBC">
              <w:rPr>
                <w:b/>
                <w:sz w:val="24"/>
                <w:szCs w:val="24"/>
              </w:rPr>
              <w:t>.00</w:t>
            </w:r>
          </w:p>
        </w:tc>
        <w:tc>
          <w:tcPr>
            <w:tcW w:w="4418" w:type="dxa"/>
            <w:vAlign w:val="center"/>
          </w:tcPr>
          <w:p w:rsidR="00431D1A" w:rsidRPr="000F6CBC" w:rsidRDefault="00431D1A" w:rsidP="00137DC8">
            <w:pPr>
              <w:widowControl/>
              <w:tabs>
                <w:tab w:val="left" w:pos="2552"/>
              </w:tabs>
              <w:rPr>
                <w:sz w:val="24"/>
                <w:szCs w:val="24"/>
              </w:rPr>
            </w:pPr>
          </w:p>
        </w:tc>
      </w:tr>
      <w:tr w:rsidR="00431D1A" w:rsidTr="00F23BD8">
        <w:trPr>
          <w:trHeight w:val="835"/>
          <w:jc w:val="center"/>
        </w:trPr>
        <w:tc>
          <w:tcPr>
            <w:tcW w:w="3131" w:type="dxa"/>
            <w:vAlign w:val="center"/>
          </w:tcPr>
          <w:p w:rsidR="00431D1A" w:rsidRPr="000F6CBC" w:rsidRDefault="00431D1A" w:rsidP="00A63B6D">
            <w:pPr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Jegyzőkönyvvezetés</w:t>
            </w:r>
          </w:p>
        </w:tc>
        <w:tc>
          <w:tcPr>
            <w:tcW w:w="1825" w:type="dxa"/>
            <w:vAlign w:val="center"/>
          </w:tcPr>
          <w:p w:rsidR="00431D1A" w:rsidRPr="000F6CBC" w:rsidRDefault="00431D1A" w:rsidP="00431D1A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12.30</w:t>
            </w:r>
          </w:p>
        </w:tc>
        <w:tc>
          <w:tcPr>
            <w:tcW w:w="4418" w:type="dxa"/>
            <w:vAlign w:val="center"/>
          </w:tcPr>
          <w:p w:rsidR="00431D1A" w:rsidRPr="000F6CBC" w:rsidRDefault="00137D61" w:rsidP="00EE240C">
            <w:pPr>
              <w:widowControl/>
              <w:tabs>
                <w:tab w:val="left" w:pos="255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 perces a kivonatolási idő (nem igazodik a vb versenyszabályzatához)</w:t>
            </w:r>
          </w:p>
        </w:tc>
      </w:tr>
    </w:tbl>
    <w:p w:rsidR="00A63B6D" w:rsidRDefault="00A63B6D" w:rsidP="00A63B6D">
      <w:pPr>
        <w:widowControl/>
        <w:ind w:left="284"/>
        <w:rPr>
          <w:b/>
          <w:sz w:val="24"/>
          <w:szCs w:val="24"/>
        </w:rPr>
      </w:pPr>
    </w:p>
    <w:p w:rsidR="007C5A9A" w:rsidRPr="000F6CBC" w:rsidRDefault="00281D06" w:rsidP="00281D06">
      <w:pPr>
        <w:widowControl/>
        <w:ind w:left="142" w:hanging="142"/>
        <w:rPr>
          <w:sz w:val="24"/>
          <w:szCs w:val="24"/>
        </w:rPr>
      </w:pPr>
      <w:r>
        <w:rPr>
          <w:sz w:val="24"/>
          <w:szCs w:val="24"/>
        </w:rPr>
        <w:t>*</w:t>
      </w:r>
      <w:r w:rsidR="007C5A9A" w:rsidRPr="000F6CBC">
        <w:rPr>
          <w:sz w:val="24"/>
          <w:szCs w:val="24"/>
        </w:rPr>
        <w:t xml:space="preserve">Azok a gyorsírásból induló versenyzők, akik </w:t>
      </w:r>
      <w:r w:rsidR="001A64CD">
        <w:rPr>
          <w:sz w:val="24"/>
          <w:szCs w:val="24"/>
        </w:rPr>
        <w:t>a többi versenyszámban</w:t>
      </w:r>
      <w:r w:rsidR="007C5A9A" w:rsidRPr="000F6CBC">
        <w:rPr>
          <w:sz w:val="24"/>
          <w:szCs w:val="24"/>
        </w:rPr>
        <w:t xml:space="preserve"> nem tudnak versenyezni, az áttételek elkészülte után kapnak lehetőséget gépírási, szövegszerkesztési</w:t>
      </w:r>
      <w:r w:rsidR="001A64CD">
        <w:rPr>
          <w:sz w:val="24"/>
          <w:szCs w:val="24"/>
        </w:rPr>
        <w:t>, beszédírási</w:t>
      </w:r>
      <w:r w:rsidR="00F23BD8">
        <w:rPr>
          <w:sz w:val="24"/>
          <w:szCs w:val="24"/>
        </w:rPr>
        <w:t xml:space="preserve">, </w:t>
      </w:r>
      <w:r w:rsidR="00F23BD8" w:rsidRPr="004F32DD">
        <w:rPr>
          <w:sz w:val="24"/>
          <w:szCs w:val="24"/>
        </w:rPr>
        <w:t>helyesírási</w:t>
      </w:r>
      <w:r w:rsidR="001A64CD">
        <w:rPr>
          <w:sz w:val="24"/>
          <w:szCs w:val="24"/>
        </w:rPr>
        <w:t xml:space="preserve"> és jegyzőkönyvvezetési</w:t>
      </w:r>
      <w:r>
        <w:rPr>
          <w:sz w:val="24"/>
          <w:szCs w:val="24"/>
        </w:rPr>
        <w:t>verseny</w:t>
      </w:r>
      <w:r w:rsidR="007C5A9A" w:rsidRPr="000F6CBC">
        <w:rPr>
          <w:sz w:val="24"/>
          <w:szCs w:val="24"/>
        </w:rPr>
        <w:t xml:space="preserve">dolgozatuk </w:t>
      </w:r>
      <w:r w:rsidR="001A64CD">
        <w:rPr>
          <w:sz w:val="24"/>
          <w:szCs w:val="24"/>
        </w:rPr>
        <w:t>elkészítésére.</w:t>
      </w:r>
    </w:p>
    <w:p w:rsidR="001B0755" w:rsidRPr="000F6CBC" w:rsidRDefault="001B0755" w:rsidP="00A36321">
      <w:pPr>
        <w:widowControl/>
        <w:rPr>
          <w:i/>
          <w:sz w:val="24"/>
          <w:szCs w:val="24"/>
        </w:rPr>
      </w:pPr>
    </w:p>
    <w:p w:rsidR="005C4376" w:rsidRDefault="007C5A9A" w:rsidP="00A36321">
      <w:pPr>
        <w:widowControl/>
        <w:rPr>
          <w:b/>
          <w:bCs/>
          <w:i/>
          <w:sz w:val="24"/>
          <w:szCs w:val="24"/>
        </w:rPr>
      </w:pPr>
      <w:r w:rsidRPr="000F6CBC">
        <w:rPr>
          <w:i/>
          <w:sz w:val="24"/>
          <w:szCs w:val="24"/>
        </w:rPr>
        <w:t xml:space="preserve">A jelentkezők számától függ, hogy a tervezett időbeosztást tudjuk-e tartani; </w:t>
      </w:r>
      <w:r w:rsidRPr="000F6CBC">
        <w:rPr>
          <w:b/>
          <w:bCs/>
          <w:i/>
          <w:sz w:val="24"/>
          <w:szCs w:val="24"/>
        </w:rPr>
        <w:t>az ettől való eltérés j</w:t>
      </w:r>
      <w:r w:rsidRPr="000F6CBC">
        <w:rPr>
          <w:b/>
          <w:bCs/>
          <w:i/>
          <w:sz w:val="24"/>
          <w:szCs w:val="24"/>
        </w:rPr>
        <w:t>o</w:t>
      </w:r>
      <w:r w:rsidRPr="000F6CBC">
        <w:rPr>
          <w:b/>
          <w:bCs/>
          <w:i/>
          <w:sz w:val="24"/>
          <w:szCs w:val="24"/>
        </w:rPr>
        <w:t>gát fenntartjuk!</w:t>
      </w:r>
    </w:p>
    <w:p w:rsidR="00924EAD" w:rsidRDefault="00924EAD">
      <w:pPr>
        <w:widowControl/>
        <w:overflowPunct/>
        <w:autoSpaceDE/>
        <w:autoSpaceDN/>
        <w:adjustRightInd/>
        <w:jc w:val="left"/>
        <w:textAlignment w:val="auto"/>
        <w:rPr>
          <w:i/>
          <w:iCs/>
          <w:sz w:val="24"/>
          <w:szCs w:val="24"/>
          <w:shd w:val="clear" w:color="auto" w:fill="FFFFFF"/>
        </w:rPr>
      </w:pPr>
      <w:r>
        <w:rPr>
          <w:i/>
          <w:iCs/>
          <w:sz w:val="24"/>
          <w:szCs w:val="24"/>
          <w:shd w:val="clear" w:color="auto" w:fill="FFFFFF"/>
        </w:rPr>
        <w:br w:type="page"/>
      </w:r>
    </w:p>
    <w:p w:rsidR="00F54B8E" w:rsidRPr="00DB510A" w:rsidRDefault="00F54B8E" w:rsidP="00F54B8E">
      <w:pPr>
        <w:widowControl/>
        <w:spacing w:after="240"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lastRenderedPageBreak/>
        <w:t>Versenymunkák adatai</w:t>
      </w:r>
    </w:p>
    <w:p w:rsidR="00281D06" w:rsidRPr="00DB510A" w:rsidRDefault="00F54B8E" w:rsidP="00F54B8E">
      <w:pPr>
        <w:widowControl/>
        <w:spacing w:after="240"/>
        <w:rPr>
          <w:sz w:val="24"/>
          <w:szCs w:val="24"/>
        </w:rPr>
      </w:pPr>
      <w:r w:rsidRPr="00DB510A">
        <w:rPr>
          <w:sz w:val="24"/>
          <w:szCs w:val="24"/>
        </w:rPr>
        <w:t>Minden versenyszámban a dolgozat (áttétel)</w:t>
      </w:r>
      <w:r w:rsidRPr="00DB510A">
        <w:rPr>
          <w:b/>
          <w:bCs/>
          <w:sz w:val="24"/>
          <w:szCs w:val="24"/>
        </w:rPr>
        <w:t>első oldalára</w:t>
      </w:r>
      <w:r w:rsidRPr="00DB510A">
        <w:rPr>
          <w:sz w:val="24"/>
          <w:szCs w:val="24"/>
        </w:rPr>
        <w:t xml:space="preserve"> kerüljenek fel az alábbi adatok:</w:t>
      </w:r>
    </w:p>
    <w:p w:rsidR="00F54B8E" w:rsidRPr="00DB510A" w:rsidRDefault="00F54B8E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Versenyszám megnevezése (nagybetűkkel)</w:t>
      </w:r>
    </w:p>
    <w:p w:rsidR="00310F2B" w:rsidRPr="00DB510A" w:rsidRDefault="00310F2B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A kategória megnevezése (felnőtt/ifjúsági/tanuló - az évfolyam megjelölésével)</w:t>
      </w:r>
    </w:p>
    <w:p w:rsidR="00E55185" w:rsidRPr="00DB510A" w:rsidRDefault="00E55185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Keltezés</w:t>
      </w:r>
    </w:p>
    <w:p w:rsidR="00E55185" w:rsidRPr="00DB510A" w:rsidRDefault="00F54B8E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A versenyző neve (nagybetűkkel)</w:t>
      </w:r>
    </w:p>
    <w:p w:rsidR="00F54B8E" w:rsidRPr="00DB510A" w:rsidRDefault="00F54B8E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Címe</w:t>
      </w:r>
      <w:r w:rsidR="00310F2B" w:rsidRPr="00DB510A">
        <w:rPr>
          <w:b/>
          <w:bCs/>
          <w:sz w:val="24"/>
          <w:szCs w:val="24"/>
        </w:rPr>
        <w:t>,</w:t>
      </w:r>
      <w:r w:rsidRPr="00DB510A">
        <w:rPr>
          <w:b/>
          <w:bCs/>
          <w:sz w:val="24"/>
          <w:szCs w:val="24"/>
        </w:rPr>
        <w:t xml:space="preserve"> elérhetősége</w:t>
      </w:r>
      <w:r w:rsidR="00310F2B" w:rsidRPr="00DB510A">
        <w:rPr>
          <w:b/>
          <w:bCs/>
          <w:sz w:val="24"/>
          <w:szCs w:val="24"/>
        </w:rPr>
        <w:t xml:space="preserve"> (telefonszám, e-mailcím)</w:t>
      </w:r>
    </w:p>
    <w:p w:rsidR="00310F2B" w:rsidRPr="00DB510A" w:rsidRDefault="00310F2B" w:rsidP="00310F2B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Életkor/születési év</w:t>
      </w:r>
    </w:p>
    <w:p w:rsidR="00F54B8E" w:rsidRPr="00DB510A" w:rsidRDefault="00F54B8E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Munkahely/iskola megnevezése</w:t>
      </w:r>
    </w:p>
    <w:p w:rsidR="00F54B8E" w:rsidRPr="00DB510A" w:rsidRDefault="00F54B8E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címe, elérhetősége</w:t>
      </w:r>
    </w:p>
    <w:p w:rsidR="00F54B8E" w:rsidRPr="00DB510A" w:rsidRDefault="00F54B8E" w:rsidP="00F54B8E">
      <w:pPr>
        <w:widowControl/>
        <w:rPr>
          <w:b/>
          <w:bCs/>
          <w:sz w:val="24"/>
          <w:szCs w:val="24"/>
        </w:rPr>
      </w:pPr>
      <w:r w:rsidRPr="00DB510A">
        <w:rPr>
          <w:b/>
          <w:bCs/>
          <w:sz w:val="24"/>
          <w:szCs w:val="24"/>
        </w:rPr>
        <w:t>Tanuló versenyző esetében a felkészítő tanár neve</w:t>
      </w:r>
    </w:p>
    <w:p w:rsidR="00F54B8E" w:rsidRPr="00DB510A" w:rsidRDefault="00F54B8E" w:rsidP="00F54B8E">
      <w:pPr>
        <w:widowControl/>
        <w:spacing w:after="240"/>
        <w:rPr>
          <w:sz w:val="24"/>
          <w:szCs w:val="24"/>
        </w:rPr>
      </w:pPr>
    </w:p>
    <w:p w:rsidR="00361587" w:rsidRPr="00DB510A" w:rsidRDefault="00F54B8E" w:rsidP="00A36321">
      <w:pPr>
        <w:widowControl/>
        <w:rPr>
          <w:sz w:val="24"/>
          <w:szCs w:val="24"/>
        </w:rPr>
      </w:pPr>
      <w:r w:rsidRPr="00DB510A">
        <w:rPr>
          <w:iCs/>
          <w:sz w:val="24"/>
          <w:szCs w:val="24"/>
        </w:rPr>
        <w:t xml:space="preserve">A dolgozat </w:t>
      </w:r>
      <w:r w:rsidRPr="00DB510A">
        <w:rPr>
          <w:b/>
          <w:bCs/>
          <w:iCs/>
          <w:sz w:val="24"/>
          <w:szCs w:val="24"/>
        </w:rPr>
        <w:t>további oldalain</w:t>
      </w:r>
      <w:r w:rsidRPr="00DB510A">
        <w:rPr>
          <w:iCs/>
          <w:sz w:val="24"/>
          <w:szCs w:val="24"/>
        </w:rPr>
        <w:t xml:space="preserve">, illetőleg a </w:t>
      </w:r>
      <w:r w:rsidRPr="00DB510A">
        <w:rPr>
          <w:b/>
          <w:bCs/>
          <w:iCs/>
          <w:sz w:val="24"/>
          <w:szCs w:val="24"/>
        </w:rPr>
        <w:t>sztenogramlapon</w:t>
      </w:r>
      <w:r w:rsidRPr="00DB510A">
        <w:rPr>
          <w:iCs/>
          <w:sz w:val="24"/>
          <w:szCs w:val="24"/>
        </w:rPr>
        <w:t xml:space="preserve"> – bal oldalon – fel kell tüntetni a ve</w:t>
      </w:r>
      <w:r w:rsidRPr="00DB510A">
        <w:rPr>
          <w:iCs/>
          <w:sz w:val="24"/>
          <w:szCs w:val="24"/>
        </w:rPr>
        <w:t>r</w:t>
      </w:r>
      <w:r w:rsidRPr="00DB510A">
        <w:rPr>
          <w:iCs/>
          <w:sz w:val="24"/>
          <w:szCs w:val="24"/>
        </w:rPr>
        <w:t>senyző nevét</w:t>
      </w:r>
      <w:r w:rsidR="00E55185" w:rsidRPr="00DB510A">
        <w:rPr>
          <w:iCs/>
          <w:sz w:val="24"/>
          <w:szCs w:val="24"/>
        </w:rPr>
        <w:t xml:space="preserve">, utána 24 pt-os térköz legyen! </w:t>
      </w:r>
      <w:r w:rsidR="00E55185" w:rsidRPr="00DB510A">
        <w:rPr>
          <w:bCs/>
          <w:sz w:val="24"/>
          <w:szCs w:val="24"/>
        </w:rPr>
        <w:t>Az előírt adatokat a versenyzőnek a verseny megkezd</w:t>
      </w:r>
      <w:r w:rsidR="00E55185" w:rsidRPr="00DB510A">
        <w:rPr>
          <w:bCs/>
          <w:sz w:val="24"/>
          <w:szCs w:val="24"/>
        </w:rPr>
        <w:t>é</w:t>
      </w:r>
      <w:r w:rsidR="00E55185" w:rsidRPr="00DB510A">
        <w:rPr>
          <w:bCs/>
          <w:sz w:val="24"/>
          <w:szCs w:val="24"/>
        </w:rPr>
        <w:t>se előtt kell beírnia a verseny dokumentumába.</w:t>
      </w:r>
    </w:p>
    <w:p w:rsidR="00F54B8E" w:rsidRPr="00DB510A" w:rsidRDefault="00F54B8E" w:rsidP="00A36321">
      <w:pPr>
        <w:widowControl/>
        <w:rPr>
          <w:iCs/>
          <w:sz w:val="24"/>
          <w:szCs w:val="24"/>
        </w:rPr>
      </w:pPr>
    </w:p>
    <w:p w:rsidR="00653F2C" w:rsidRPr="00DB510A" w:rsidRDefault="00F54B8E" w:rsidP="00653F2C">
      <w:pPr>
        <w:pStyle w:val="Stlus1"/>
        <w:spacing w:after="240"/>
        <w:ind w:firstLine="0"/>
        <w:rPr>
          <w:b/>
          <w:bCs/>
          <w:i/>
          <w:iCs/>
          <w:sz w:val="24"/>
          <w:szCs w:val="24"/>
        </w:rPr>
      </w:pPr>
      <w:r w:rsidRPr="00DB510A">
        <w:rPr>
          <w:b/>
          <w:bCs/>
          <w:i/>
          <w:iCs/>
          <w:sz w:val="24"/>
          <w:szCs w:val="24"/>
        </w:rPr>
        <w:t xml:space="preserve">Felhívjuk a versenyzők figyelmét, hogy </w:t>
      </w:r>
      <w:r w:rsidR="00E55185" w:rsidRPr="00DB510A">
        <w:rPr>
          <w:b/>
          <w:bCs/>
          <w:i/>
          <w:iCs/>
          <w:sz w:val="24"/>
          <w:szCs w:val="24"/>
        </w:rPr>
        <w:t>minden dolgozatot</w:t>
      </w:r>
      <w:r w:rsidR="00653F2C" w:rsidRPr="00DB510A">
        <w:rPr>
          <w:b/>
          <w:bCs/>
          <w:i/>
          <w:iCs/>
          <w:sz w:val="24"/>
          <w:szCs w:val="24"/>
        </w:rPr>
        <w:t xml:space="preserve"> menteni kell </w:t>
      </w:r>
      <w:r w:rsidR="00653F2C" w:rsidRPr="00DB510A">
        <w:rPr>
          <w:bCs/>
          <w:iCs/>
          <w:sz w:val="24"/>
          <w:szCs w:val="24"/>
        </w:rPr>
        <w:t>(a</w:t>
      </w:r>
      <w:r w:rsidR="00653F2C" w:rsidRPr="00DB510A">
        <w:rPr>
          <w:sz w:val="24"/>
          <w:szCs w:val="24"/>
        </w:rPr>
        <w:t xml:space="preserve">saját laptoppal dolgozóknak a winchesterre, az iskolai gépeken dolgozóknak hálózatra). </w:t>
      </w:r>
      <w:r w:rsidR="00653F2C" w:rsidRPr="00DB510A">
        <w:rPr>
          <w:b/>
          <w:bCs/>
          <w:i/>
          <w:iCs/>
          <w:sz w:val="24"/>
          <w:szCs w:val="24"/>
        </w:rPr>
        <w:t>A dolgozatot –</w:t>
      </w:r>
      <w:r w:rsidR="00F23BD8">
        <w:rPr>
          <w:b/>
          <w:bCs/>
          <w:i/>
          <w:iCs/>
          <w:sz w:val="24"/>
          <w:szCs w:val="24"/>
        </w:rPr>
        <w:t xml:space="preserve"> a terem</w:t>
      </w:r>
      <w:r w:rsidR="00653F2C" w:rsidRPr="00DB510A">
        <w:rPr>
          <w:b/>
          <w:bCs/>
          <w:i/>
          <w:iCs/>
          <w:sz w:val="24"/>
          <w:szCs w:val="24"/>
        </w:rPr>
        <w:t xml:space="preserve">felügyelet mellett – pendrive-ra is menteni kell, ezért adathordozót hozzanak magukkal! Az elmentett versenymunkákat ki kell </w:t>
      </w:r>
      <w:r w:rsidR="00E55185" w:rsidRPr="00DB510A">
        <w:rPr>
          <w:b/>
          <w:bCs/>
          <w:i/>
          <w:iCs/>
          <w:sz w:val="24"/>
          <w:szCs w:val="24"/>
        </w:rPr>
        <w:t>nyomtatni</w:t>
      </w:r>
      <w:r w:rsidR="00653F2C" w:rsidRPr="00DB510A">
        <w:rPr>
          <w:sz w:val="24"/>
          <w:szCs w:val="24"/>
        </w:rPr>
        <w:t xml:space="preserve">, </w:t>
      </w:r>
      <w:r w:rsidR="00F555C2" w:rsidRPr="00DB510A">
        <w:rPr>
          <w:b/>
          <w:bCs/>
          <w:i/>
          <w:iCs/>
          <w:sz w:val="24"/>
          <w:szCs w:val="24"/>
        </w:rPr>
        <w:t>ebben</w:t>
      </w:r>
      <w:r w:rsidR="00CF37A6">
        <w:rPr>
          <w:b/>
          <w:bCs/>
          <w:i/>
          <w:iCs/>
          <w:sz w:val="24"/>
          <w:szCs w:val="24"/>
        </w:rPr>
        <w:t xml:space="preserve"> </w:t>
      </w:r>
      <w:r w:rsidR="00E55185" w:rsidRPr="00DB510A">
        <w:rPr>
          <w:b/>
          <w:bCs/>
          <w:i/>
          <w:iCs/>
          <w:sz w:val="24"/>
          <w:szCs w:val="24"/>
        </w:rPr>
        <w:t>a versenyszervező által biztosított</w:t>
      </w:r>
      <w:r w:rsidRPr="00DB510A">
        <w:rPr>
          <w:b/>
          <w:bCs/>
          <w:i/>
          <w:iCs/>
          <w:sz w:val="24"/>
          <w:szCs w:val="24"/>
        </w:rPr>
        <w:t xml:space="preserve"> informatikus </w:t>
      </w:r>
      <w:r w:rsidR="00E55185" w:rsidRPr="00DB510A">
        <w:rPr>
          <w:b/>
          <w:bCs/>
          <w:i/>
          <w:iCs/>
          <w:sz w:val="24"/>
          <w:szCs w:val="24"/>
        </w:rPr>
        <w:t xml:space="preserve">fog segíteni. </w:t>
      </w:r>
    </w:p>
    <w:p w:rsidR="00F54B8E" w:rsidRPr="00F23BD8" w:rsidRDefault="00E55185" w:rsidP="00F54B8E">
      <w:pPr>
        <w:pStyle w:val="Stlus1"/>
        <w:ind w:firstLine="0"/>
        <w:rPr>
          <w:b/>
          <w:bCs/>
          <w:i/>
          <w:iCs/>
          <w:color w:val="FF0000"/>
          <w:sz w:val="24"/>
          <w:szCs w:val="24"/>
        </w:rPr>
      </w:pPr>
      <w:r w:rsidRPr="00DB510A">
        <w:rPr>
          <w:b/>
          <w:bCs/>
          <w:i/>
          <w:iCs/>
          <w:sz w:val="24"/>
          <w:szCs w:val="24"/>
        </w:rPr>
        <w:t>Amíg a versenydolgozat nyomtatása nem történt meg, a versenyző a helyszínről nem távozhat el, meg kell győződnie arról, hogy a kinyomtatott dokumentum a sajátja-e.</w:t>
      </w:r>
    </w:p>
    <w:p w:rsidR="00F54B8E" w:rsidRPr="00DB510A" w:rsidRDefault="00F54B8E" w:rsidP="00A36321">
      <w:pPr>
        <w:widowControl/>
        <w:rPr>
          <w:iCs/>
          <w:sz w:val="24"/>
          <w:szCs w:val="24"/>
        </w:rPr>
      </w:pPr>
    </w:p>
    <w:p w:rsidR="00F54B8E" w:rsidRPr="00F54B8E" w:rsidRDefault="00F54B8E" w:rsidP="00A36321">
      <w:pPr>
        <w:widowControl/>
        <w:rPr>
          <w:iCs/>
          <w:color w:val="FF0000"/>
          <w:sz w:val="24"/>
          <w:szCs w:val="24"/>
        </w:rPr>
      </w:pPr>
    </w:p>
    <w:p w:rsidR="007C5A9A" w:rsidRPr="00281D06" w:rsidRDefault="007C5A9A" w:rsidP="00A36321">
      <w:pPr>
        <w:widowControl/>
        <w:numPr>
          <w:ilvl w:val="0"/>
          <w:numId w:val="9"/>
        </w:numPr>
        <w:jc w:val="center"/>
        <w:rPr>
          <w:b/>
          <w:sz w:val="32"/>
          <w:szCs w:val="32"/>
        </w:rPr>
      </w:pPr>
      <w:r w:rsidRPr="00281D06">
        <w:rPr>
          <w:b/>
          <w:sz w:val="32"/>
          <w:szCs w:val="32"/>
        </w:rPr>
        <w:t>Gyorsírás</w:t>
      </w:r>
    </w:p>
    <w:p w:rsidR="007C5A9A" w:rsidRPr="000F6CBC" w:rsidRDefault="007C5A9A" w:rsidP="00A36321">
      <w:pPr>
        <w:keepNext/>
        <w:rPr>
          <w:b/>
          <w:color w:val="000000"/>
          <w:sz w:val="24"/>
          <w:szCs w:val="24"/>
        </w:rPr>
      </w:pPr>
    </w:p>
    <w:p w:rsidR="007C5A9A" w:rsidRPr="000F6CBC" w:rsidRDefault="007C5A9A" w:rsidP="00A36321">
      <w:pPr>
        <w:keepNext/>
        <w:rPr>
          <w:sz w:val="24"/>
          <w:szCs w:val="24"/>
        </w:rPr>
      </w:pPr>
      <w:r w:rsidRPr="000F6CBC">
        <w:rPr>
          <w:b/>
          <w:color w:val="000000"/>
          <w:sz w:val="24"/>
          <w:szCs w:val="24"/>
        </w:rPr>
        <w:t>Versenyfeladat:</w:t>
      </w:r>
      <w:r w:rsidRPr="000F6CBC">
        <w:rPr>
          <w:sz w:val="24"/>
          <w:szCs w:val="24"/>
        </w:rPr>
        <w:t>15 perces fokozódó sebességű diktátum</w:t>
      </w:r>
      <w:r w:rsidR="00587EED" w:rsidRPr="000F6CBC">
        <w:rPr>
          <w:sz w:val="24"/>
          <w:szCs w:val="24"/>
        </w:rPr>
        <w:t>, 150 perces áttételi idővel</w:t>
      </w:r>
    </w:p>
    <w:p w:rsidR="007C5A9A" w:rsidRPr="000F6CBC" w:rsidRDefault="007C5A9A" w:rsidP="00A36321">
      <w:pPr>
        <w:pStyle w:val="norml0"/>
        <w:ind w:left="284" w:hanging="284"/>
        <w:rPr>
          <w:b/>
          <w:szCs w:val="24"/>
        </w:rPr>
      </w:pPr>
    </w:p>
    <w:p w:rsidR="007C5A9A" w:rsidRPr="000F6CBC" w:rsidRDefault="007C5A9A" w:rsidP="00281D06">
      <w:pPr>
        <w:pStyle w:val="norml0"/>
        <w:spacing w:after="240"/>
        <w:ind w:left="284" w:hanging="284"/>
        <w:rPr>
          <w:b/>
          <w:szCs w:val="24"/>
        </w:rPr>
      </w:pPr>
      <w:r w:rsidRPr="000F6CBC">
        <w:rPr>
          <w:b/>
          <w:szCs w:val="24"/>
        </w:rPr>
        <w:t>Sebessége és szótagszáma:</w:t>
      </w:r>
    </w:p>
    <w:p w:rsidR="007C5A9A" w:rsidRPr="000F6CBC" w:rsidRDefault="007C5A9A" w:rsidP="00A36321">
      <w:pPr>
        <w:pStyle w:val="norml0"/>
        <w:ind w:firstLine="0"/>
        <w:rPr>
          <w:szCs w:val="24"/>
        </w:rPr>
      </w:pPr>
      <w:r w:rsidRPr="000F6CBC">
        <w:rPr>
          <w:szCs w:val="24"/>
        </w:rPr>
        <w:t xml:space="preserve">1-5. perc = „C” szint: 19 szótag/perc növekedés </w:t>
      </w:r>
      <w:r w:rsidRPr="000F6CBC">
        <w:rPr>
          <w:szCs w:val="24"/>
        </w:rPr>
        <w:sym w:font="Wingdings" w:char="F0E0"/>
      </w:r>
      <w:r w:rsidRPr="000F6CBC">
        <w:rPr>
          <w:szCs w:val="24"/>
        </w:rPr>
        <w:t xml:space="preserve"> 157-233 = összesen: 975 szótag </w:t>
      </w:r>
    </w:p>
    <w:p w:rsidR="007C5A9A" w:rsidRPr="000F6CBC" w:rsidRDefault="007C5A9A" w:rsidP="00A36321">
      <w:pPr>
        <w:pStyle w:val="norml0"/>
        <w:ind w:firstLine="0"/>
        <w:rPr>
          <w:szCs w:val="24"/>
        </w:rPr>
      </w:pPr>
      <w:r w:rsidRPr="000F6CBC">
        <w:rPr>
          <w:szCs w:val="24"/>
        </w:rPr>
        <w:t xml:space="preserve"> 6-10. perc</w:t>
      </w:r>
      <w:r w:rsidR="00587EED" w:rsidRPr="000F6CBC">
        <w:rPr>
          <w:szCs w:val="24"/>
        </w:rPr>
        <w:t xml:space="preserve"> =</w:t>
      </w:r>
      <w:r w:rsidRPr="000F6CBC">
        <w:rPr>
          <w:szCs w:val="24"/>
        </w:rPr>
        <w:t xml:space="preserve">„B” szint: 22 szótag/perc növekedés </w:t>
      </w:r>
      <w:r w:rsidRPr="000F6CBC">
        <w:rPr>
          <w:szCs w:val="24"/>
        </w:rPr>
        <w:sym w:font="Wingdings" w:char="F0E0"/>
      </w:r>
      <w:r w:rsidRPr="000F6CBC">
        <w:rPr>
          <w:szCs w:val="24"/>
        </w:rPr>
        <w:t xml:space="preserve"> 255-343 = összesen: 1495 szótag</w:t>
      </w:r>
    </w:p>
    <w:p w:rsidR="007C5A9A" w:rsidRPr="000F6CBC" w:rsidRDefault="007C5A9A" w:rsidP="00A36321">
      <w:pPr>
        <w:pStyle w:val="norml0"/>
        <w:ind w:firstLine="0"/>
        <w:rPr>
          <w:szCs w:val="24"/>
        </w:rPr>
      </w:pPr>
      <w:r w:rsidRPr="000F6CBC">
        <w:rPr>
          <w:szCs w:val="24"/>
        </w:rPr>
        <w:t xml:space="preserve">11-15. perc = „A” szint: 24 szótag/perc növekedés </w:t>
      </w:r>
      <w:r w:rsidRPr="000F6CBC">
        <w:rPr>
          <w:szCs w:val="24"/>
        </w:rPr>
        <w:sym w:font="Wingdings" w:char="F0E0"/>
      </w:r>
      <w:r w:rsidRPr="000F6CBC">
        <w:rPr>
          <w:szCs w:val="24"/>
        </w:rPr>
        <w:t xml:space="preserve"> 367-463 = összesen: 2075 szótag</w:t>
      </w:r>
    </w:p>
    <w:p w:rsidR="007C5A9A" w:rsidRPr="000F6CBC" w:rsidRDefault="007C5A9A" w:rsidP="00A36321">
      <w:pPr>
        <w:pStyle w:val="norml0"/>
        <w:ind w:firstLine="0"/>
        <w:rPr>
          <w:b/>
          <w:i/>
          <w:szCs w:val="24"/>
        </w:rPr>
      </w:pPr>
    </w:p>
    <w:p w:rsidR="007C5A9A" w:rsidRPr="000F6CBC" w:rsidRDefault="007C5A9A" w:rsidP="00A36321">
      <w:pPr>
        <w:pStyle w:val="norml0"/>
        <w:ind w:firstLine="0"/>
        <w:rPr>
          <w:szCs w:val="24"/>
        </w:rPr>
      </w:pPr>
      <w:r w:rsidRPr="000F6CBC">
        <w:rPr>
          <w:szCs w:val="24"/>
        </w:rPr>
        <w:t>Szótagszám összesen: 4545 szótag</w:t>
      </w:r>
      <w:r w:rsidR="00EE48E8">
        <w:rPr>
          <w:szCs w:val="24"/>
        </w:rPr>
        <w:t>, áttételi idő 150 perc.</w:t>
      </w:r>
    </w:p>
    <w:p w:rsidR="007C5A9A" w:rsidRPr="000F6CBC" w:rsidRDefault="007C5A9A" w:rsidP="00A36321">
      <w:pPr>
        <w:pStyle w:val="norml0"/>
        <w:ind w:firstLine="0"/>
        <w:rPr>
          <w:b/>
          <w:i/>
          <w:szCs w:val="24"/>
        </w:rPr>
      </w:pPr>
    </w:p>
    <w:p w:rsidR="005C4376" w:rsidRPr="000F6CBC" w:rsidRDefault="007C5A9A" w:rsidP="00A36321">
      <w:pPr>
        <w:pStyle w:val="norml0"/>
        <w:ind w:firstLine="0"/>
        <w:rPr>
          <w:szCs w:val="24"/>
        </w:rPr>
      </w:pPr>
      <w:r w:rsidRPr="000F6CBC">
        <w:rPr>
          <w:szCs w:val="24"/>
        </w:rPr>
        <w:t xml:space="preserve">A 15 perces diktátum három ötperces szakaszból áll, a szakaszok között 3-5 másodperces diktálási szünettel. </w:t>
      </w:r>
    </w:p>
    <w:p w:rsidR="0006327D" w:rsidRPr="0006327D" w:rsidRDefault="0006327D" w:rsidP="00A36321">
      <w:pPr>
        <w:pStyle w:val="norml0"/>
        <w:ind w:firstLine="0"/>
        <w:rPr>
          <w:szCs w:val="24"/>
        </w:rPr>
      </w:pPr>
    </w:p>
    <w:p w:rsidR="001407C3" w:rsidRPr="004F32DD" w:rsidRDefault="00B20C68" w:rsidP="00A36321">
      <w:pPr>
        <w:pStyle w:val="Default"/>
        <w:jc w:val="both"/>
        <w:rPr>
          <w:b/>
          <w:caps/>
          <w:color w:val="auto"/>
          <w:sz w:val="23"/>
          <w:szCs w:val="23"/>
        </w:rPr>
      </w:pPr>
      <w:r w:rsidRPr="004F32DD">
        <w:rPr>
          <w:b/>
          <w:caps/>
          <w:color w:val="auto"/>
          <w:sz w:val="23"/>
          <w:szCs w:val="23"/>
        </w:rPr>
        <w:t xml:space="preserve">Igény esetén </w:t>
      </w:r>
      <w:r w:rsidR="006A6873" w:rsidRPr="004F32DD">
        <w:rPr>
          <w:b/>
          <w:caps/>
          <w:color w:val="auto"/>
          <w:sz w:val="23"/>
          <w:szCs w:val="23"/>
        </w:rPr>
        <w:t>külön versenyt hirdet</w:t>
      </w:r>
      <w:r w:rsidR="008A2BD1" w:rsidRPr="004F32DD">
        <w:rPr>
          <w:b/>
          <w:caps/>
          <w:color w:val="auto"/>
          <w:sz w:val="23"/>
          <w:szCs w:val="23"/>
        </w:rPr>
        <w:t>ÜNK</w:t>
      </w:r>
      <w:r w:rsidR="006A6873" w:rsidRPr="004F32DD">
        <w:rPr>
          <w:b/>
          <w:caps/>
          <w:color w:val="auto"/>
          <w:sz w:val="23"/>
          <w:szCs w:val="23"/>
        </w:rPr>
        <w:t xml:space="preserve"> „D” kategóriában bajnoki cím </w:t>
      </w:r>
      <w:r w:rsidR="001407C3" w:rsidRPr="004F32DD">
        <w:rPr>
          <w:b/>
          <w:caps/>
          <w:color w:val="auto"/>
          <w:sz w:val="23"/>
          <w:szCs w:val="23"/>
        </w:rPr>
        <w:t>kiadása nélkül!</w:t>
      </w:r>
      <w:r w:rsidRPr="004F32DD">
        <w:rPr>
          <w:b/>
          <w:caps/>
          <w:color w:val="auto"/>
          <w:sz w:val="23"/>
          <w:szCs w:val="23"/>
        </w:rPr>
        <w:t xml:space="preserve"> Ebben a kategóriában versenyző magasabb szinten nem versenyezhet!</w:t>
      </w:r>
    </w:p>
    <w:p w:rsidR="001407C3" w:rsidRPr="00B20C68" w:rsidRDefault="001407C3" w:rsidP="00A36321">
      <w:pPr>
        <w:pStyle w:val="Default"/>
        <w:rPr>
          <w:b/>
          <w:color w:val="FF0000"/>
          <w:sz w:val="23"/>
          <w:szCs w:val="23"/>
        </w:rPr>
      </w:pPr>
    </w:p>
    <w:p w:rsidR="007C5A9A" w:rsidRPr="0006327D" w:rsidRDefault="0006327D" w:rsidP="00426688">
      <w:pPr>
        <w:pStyle w:val="Default"/>
        <w:spacing w:after="240"/>
        <w:rPr>
          <w:color w:val="FF0000"/>
        </w:rPr>
      </w:pPr>
      <w:r w:rsidRPr="006A6873">
        <w:rPr>
          <w:b/>
          <w:sz w:val="23"/>
          <w:szCs w:val="23"/>
        </w:rPr>
        <w:lastRenderedPageBreak/>
        <w:t xml:space="preserve">Versenyfeladat: 5 perces – „D” </w:t>
      </w:r>
      <w:r w:rsidR="001407C3">
        <w:rPr>
          <w:b/>
          <w:sz w:val="23"/>
          <w:szCs w:val="23"/>
        </w:rPr>
        <w:t>szint: 1</w:t>
      </w:r>
      <w:r w:rsidRPr="006A6873">
        <w:rPr>
          <w:b/>
          <w:sz w:val="23"/>
          <w:szCs w:val="23"/>
        </w:rPr>
        <w:t xml:space="preserve">0 szótag/perc, </w:t>
      </w:r>
      <w:r w:rsidRPr="006A6873">
        <w:rPr>
          <w:b/>
        </w:rPr>
        <w:t xml:space="preserve">növekedés </w:t>
      </w:r>
      <w:r w:rsidRPr="006A6873">
        <w:rPr>
          <w:b/>
        </w:rPr>
        <w:sym w:font="Wingdings" w:char="F0E0"/>
      </w:r>
      <w:r w:rsidRPr="006A6873">
        <w:rPr>
          <w:b/>
        </w:rPr>
        <w:t xml:space="preserve"> 80-120 = összesen: 500 szótag. Áttételi idő: 50 perc.</w:t>
      </w:r>
    </w:p>
    <w:p w:rsidR="007C5A9A" w:rsidRPr="000F6CBC" w:rsidRDefault="007C5A9A" w:rsidP="00A36321">
      <w:pPr>
        <w:keepNext/>
        <w:rPr>
          <w:color w:val="000000"/>
          <w:sz w:val="24"/>
          <w:szCs w:val="24"/>
        </w:rPr>
      </w:pPr>
      <w:r w:rsidRPr="00426688">
        <w:rPr>
          <w:b/>
          <w:color w:val="000000"/>
          <w:sz w:val="24"/>
          <w:szCs w:val="24"/>
        </w:rPr>
        <w:t>Az áttétel lehet:</w:t>
      </w:r>
      <w:r w:rsidRPr="000F6CBC">
        <w:rPr>
          <w:color w:val="000000"/>
          <w:sz w:val="24"/>
          <w:szCs w:val="24"/>
        </w:rPr>
        <w:t xml:space="preserve"> kézi vagy gépi áttétel (laptopról a versenyzőnek kell gondoskodnia). A versenyző saját helyesírási szótárát </w:t>
      </w:r>
      <w:r w:rsidR="00A42D6E">
        <w:rPr>
          <w:color w:val="000000"/>
          <w:sz w:val="24"/>
          <w:szCs w:val="24"/>
        </w:rPr>
        <w:t xml:space="preserve">vagy a szövegszerkesztőbe beépített helyesírás-ellenőrző programot </w:t>
      </w:r>
      <w:r w:rsidRPr="000F6CBC">
        <w:rPr>
          <w:color w:val="000000"/>
          <w:sz w:val="24"/>
          <w:szCs w:val="24"/>
        </w:rPr>
        <w:t>has</w:t>
      </w:r>
      <w:r w:rsidRPr="000F6CBC">
        <w:rPr>
          <w:color w:val="000000"/>
          <w:sz w:val="24"/>
          <w:szCs w:val="24"/>
        </w:rPr>
        <w:t>z</w:t>
      </w:r>
      <w:r w:rsidRPr="000F6CBC">
        <w:rPr>
          <w:color w:val="000000"/>
          <w:sz w:val="24"/>
          <w:szCs w:val="24"/>
        </w:rPr>
        <w:t>nálhatja.</w:t>
      </w:r>
    </w:p>
    <w:p w:rsidR="007C5A9A" w:rsidRPr="000F6CBC" w:rsidRDefault="007C5A9A" w:rsidP="00A36321">
      <w:pPr>
        <w:keepNext/>
        <w:rPr>
          <w:color w:val="000000"/>
          <w:sz w:val="24"/>
          <w:szCs w:val="24"/>
        </w:rPr>
      </w:pPr>
    </w:p>
    <w:p w:rsidR="007C5A9A" w:rsidRPr="00EE114C" w:rsidRDefault="007C5A9A" w:rsidP="00A36321">
      <w:pPr>
        <w:keepNext/>
        <w:rPr>
          <w:b/>
          <w:i/>
          <w:sz w:val="24"/>
          <w:szCs w:val="24"/>
        </w:rPr>
      </w:pPr>
      <w:r w:rsidRPr="00EE114C">
        <w:rPr>
          <w:b/>
          <w:sz w:val="24"/>
          <w:szCs w:val="24"/>
        </w:rPr>
        <w:t>Követelmény</w:t>
      </w:r>
      <w:r w:rsidRPr="00EE114C">
        <w:rPr>
          <w:sz w:val="24"/>
          <w:szCs w:val="24"/>
        </w:rPr>
        <w:t xml:space="preserve">: az adott kategóriában </w:t>
      </w:r>
      <w:r w:rsidR="00D06737" w:rsidRPr="00EE114C">
        <w:rPr>
          <w:sz w:val="24"/>
          <w:szCs w:val="24"/>
        </w:rPr>
        <w:t xml:space="preserve">minimum </w:t>
      </w:r>
      <w:r w:rsidRPr="00EE114C">
        <w:rPr>
          <w:sz w:val="24"/>
          <w:szCs w:val="24"/>
        </w:rPr>
        <w:t>3 per</w:t>
      </w:r>
      <w:r w:rsidR="00426688" w:rsidRPr="00EE114C">
        <w:rPr>
          <w:sz w:val="24"/>
          <w:szCs w:val="24"/>
        </w:rPr>
        <w:t>c sikeres áttétele (a versenyszabályzat szerint)</w:t>
      </w:r>
    </w:p>
    <w:p w:rsidR="007C5A9A" w:rsidRPr="00EE114C" w:rsidRDefault="007C5A9A" w:rsidP="00A36321">
      <w:pPr>
        <w:rPr>
          <w:sz w:val="24"/>
          <w:szCs w:val="24"/>
        </w:rPr>
      </w:pPr>
    </w:p>
    <w:p w:rsidR="007C5A9A" w:rsidRDefault="007C5A9A" w:rsidP="00A36321">
      <w:pPr>
        <w:pStyle w:val="Stlus1"/>
        <w:ind w:firstLine="0"/>
        <w:rPr>
          <w:sz w:val="24"/>
          <w:szCs w:val="24"/>
        </w:rPr>
      </w:pPr>
      <w:r w:rsidRPr="00EE114C">
        <w:rPr>
          <w:sz w:val="24"/>
          <w:szCs w:val="24"/>
        </w:rPr>
        <w:t xml:space="preserve">A beadott áttétel hitelességének ellenőrzése céljából a versenyzőknek az áttétellel együtt a sztenogramot is be kell adniuk. Elfogadható hibahatár a </w:t>
      </w:r>
      <w:r w:rsidR="00426688" w:rsidRPr="00EE114C">
        <w:rPr>
          <w:sz w:val="24"/>
          <w:szCs w:val="24"/>
        </w:rPr>
        <w:t>hatályos</w:t>
      </w:r>
      <w:r w:rsidRPr="00EE114C">
        <w:rPr>
          <w:sz w:val="24"/>
          <w:szCs w:val="24"/>
        </w:rPr>
        <w:t>Versenyszabályzat szerint</w:t>
      </w:r>
      <w:r w:rsidR="00426688" w:rsidRPr="00EE114C">
        <w:rPr>
          <w:sz w:val="24"/>
          <w:szCs w:val="24"/>
        </w:rPr>
        <w:t xml:space="preserve"> (érvényes: </w:t>
      </w:r>
      <w:r w:rsidR="00DA7C1D">
        <w:rPr>
          <w:sz w:val="24"/>
          <w:szCs w:val="24"/>
        </w:rPr>
        <w:t>202</w:t>
      </w:r>
      <w:r w:rsidR="003C790F">
        <w:rPr>
          <w:sz w:val="24"/>
          <w:szCs w:val="24"/>
        </w:rPr>
        <w:t>3</w:t>
      </w:r>
      <w:r w:rsidR="00783C58">
        <w:rPr>
          <w:sz w:val="24"/>
          <w:szCs w:val="24"/>
        </w:rPr>
        <w:t xml:space="preserve">. </w:t>
      </w:r>
      <w:r w:rsidR="00DB510A">
        <w:rPr>
          <w:sz w:val="24"/>
          <w:szCs w:val="24"/>
        </w:rPr>
        <w:t>október</w:t>
      </w:r>
      <w:r w:rsidR="00783C58">
        <w:rPr>
          <w:sz w:val="24"/>
          <w:szCs w:val="24"/>
        </w:rPr>
        <w:t xml:space="preserve"> 1-j</w:t>
      </w:r>
      <w:r w:rsidR="00426688" w:rsidRPr="00EE114C">
        <w:rPr>
          <w:sz w:val="24"/>
          <w:szCs w:val="24"/>
        </w:rPr>
        <w:t>étől).</w:t>
      </w:r>
    </w:p>
    <w:p w:rsidR="00924EAD" w:rsidRDefault="00924EAD" w:rsidP="00A36321">
      <w:pPr>
        <w:pStyle w:val="Stlus1"/>
        <w:ind w:firstLine="0"/>
        <w:rPr>
          <w:sz w:val="24"/>
          <w:szCs w:val="24"/>
        </w:rPr>
      </w:pPr>
    </w:p>
    <w:p w:rsidR="00924EAD" w:rsidRPr="000F6CBC" w:rsidRDefault="00924EAD" w:rsidP="00924EAD">
      <w:pPr>
        <w:pStyle w:val="Stlus1"/>
        <w:widowControl/>
        <w:ind w:firstLine="0"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z áttétel</w:t>
      </w:r>
      <w:r w:rsidRPr="000F6CBC">
        <w:rPr>
          <w:b/>
          <w:sz w:val="24"/>
          <w:szCs w:val="24"/>
        </w:rPr>
        <w:t xml:space="preserve"> külalakja és a beállítások</w:t>
      </w:r>
      <w:r>
        <w:rPr>
          <w:b/>
          <w:sz w:val="24"/>
          <w:szCs w:val="24"/>
        </w:rPr>
        <w:t xml:space="preserve"> gépi áttételhez:</w:t>
      </w:r>
    </w:p>
    <w:p w:rsidR="00924EAD" w:rsidRPr="000F6CBC" w:rsidRDefault="00924EAD" w:rsidP="00924EAD">
      <w:pPr>
        <w:pStyle w:val="Stlus1"/>
        <w:widowControl/>
        <w:ind w:firstLine="0"/>
        <w:jc w:val="left"/>
        <w:rPr>
          <w:b/>
          <w:sz w:val="24"/>
          <w:szCs w:val="24"/>
        </w:rPr>
      </w:pPr>
    </w:p>
    <w:p w:rsidR="00924EAD" w:rsidRDefault="00924EAD" w:rsidP="00924EAD">
      <w:pPr>
        <w:pStyle w:val="Stlus1"/>
        <w:widowControl/>
        <w:ind w:firstLine="0"/>
        <w:jc w:val="left"/>
        <w:rPr>
          <w:sz w:val="24"/>
          <w:szCs w:val="24"/>
        </w:rPr>
      </w:pPr>
      <w:r w:rsidRPr="000F6CBC">
        <w:rPr>
          <w:b/>
          <w:sz w:val="24"/>
          <w:szCs w:val="24"/>
        </w:rPr>
        <w:t>Betűtípus:</w:t>
      </w:r>
      <w:r w:rsidRPr="000F6CBC">
        <w:rPr>
          <w:sz w:val="24"/>
          <w:szCs w:val="24"/>
        </w:rPr>
        <w:tab/>
        <w:t>Courier New</w:t>
      </w:r>
      <w:r>
        <w:rPr>
          <w:sz w:val="24"/>
          <w:szCs w:val="24"/>
        </w:rPr>
        <w:t>/Times New Roman</w:t>
      </w:r>
      <w:r w:rsidR="00F54B8E">
        <w:rPr>
          <w:sz w:val="24"/>
          <w:szCs w:val="24"/>
        </w:rPr>
        <w:t>,</w:t>
      </w:r>
      <w:r w:rsidRPr="000F6CBC">
        <w:rPr>
          <w:sz w:val="24"/>
          <w:szCs w:val="24"/>
        </w:rPr>
        <w:t>betűnagyság: 12 pt</w:t>
      </w:r>
      <w:r w:rsidR="00F54B8E">
        <w:rPr>
          <w:sz w:val="24"/>
          <w:szCs w:val="24"/>
        </w:rPr>
        <w:t xml:space="preserve"> vagy</w:t>
      </w:r>
      <w:r w:rsidR="00B27B2C">
        <w:rPr>
          <w:sz w:val="24"/>
          <w:szCs w:val="24"/>
        </w:rPr>
        <w:t xml:space="preserve"> </w:t>
      </w:r>
      <w:r w:rsidR="00F54B8E">
        <w:rPr>
          <w:sz w:val="24"/>
          <w:szCs w:val="24"/>
        </w:rPr>
        <w:t>Arial</w:t>
      </w:r>
      <w:r w:rsidR="007F0090">
        <w:rPr>
          <w:sz w:val="24"/>
          <w:szCs w:val="24"/>
        </w:rPr>
        <w:t>:</w:t>
      </w:r>
      <w:r w:rsidR="00F54B8E">
        <w:rPr>
          <w:sz w:val="24"/>
          <w:szCs w:val="24"/>
        </w:rPr>
        <w:t xml:space="preserve"> 11 pt</w:t>
      </w:r>
    </w:p>
    <w:p w:rsidR="00924EAD" w:rsidRPr="000F6CBC" w:rsidRDefault="00924EAD" w:rsidP="00924EAD">
      <w:pPr>
        <w:pStyle w:val="Stlus1"/>
        <w:widowControl/>
        <w:ind w:firstLine="0"/>
        <w:jc w:val="left"/>
        <w:rPr>
          <w:sz w:val="24"/>
          <w:szCs w:val="24"/>
        </w:rPr>
      </w:pPr>
      <w:r w:rsidRPr="00924EAD">
        <w:rPr>
          <w:b/>
          <w:bCs/>
          <w:sz w:val="24"/>
          <w:szCs w:val="24"/>
        </w:rPr>
        <w:t>Sortávolság:</w:t>
      </w:r>
      <w:r>
        <w:rPr>
          <w:sz w:val="24"/>
          <w:szCs w:val="24"/>
        </w:rPr>
        <w:tab/>
        <w:t>dupla</w:t>
      </w:r>
    </w:p>
    <w:p w:rsidR="00924EAD" w:rsidRPr="000F6CBC" w:rsidRDefault="00924EAD" w:rsidP="00E55185">
      <w:pPr>
        <w:pStyle w:val="Stlus1"/>
        <w:widowControl/>
        <w:ind w:left="1418" w:hanging="1418"/>
        <w:jc w:val="left"/>
        <w:rPr>
          <w:i/>
          <w:sz w:val="24"/>
          <w:szCs w:val="24"/>
        </w:rPr>
      </w:pPr>
      <w:r w:rsidRPr="000F6CBC">
        <w:rPr>
          <w:b/>
          <w:sz w:val="24"/>
          <w:szCs w:val="24"/>
        </w:rPr>
        <w:t>Margó:</w:t>
      </w:r>
      <w:r w:rsidR="006C51A8">
        <w:rPr>
          <w:sz w:val="24"/>
          <w:szCs w:val="24"/>
        </w:rPr>
        <w:tab/>
        <w:t xml:space="preserve">a bal </w:t>
      </w:r>
      <w:r w:rsidRPr="000F6CBC">
        <w:rPr>
          <w:sz w:val="24"/>
          <w:szCs w:val="24"/>
        </w:rPr>
        <w:t xml:space="preserve">oldalon </w:t>
      </w:r>
      <w:r w:rsidR="00F54B8E">
        <w:rPr>
          <w:sz w:val="24"/>
          <w:szCs w:val="24"/>
        </w:rPr>
        <w:t>1,5</w:t>
      </w:r>
      <w:r w:rsidRPr="000F6CBC">
        <w:rPr>
          <w:sz w:val="24"/>
          <w:szCs w:val="24"/>
        </w:rPr>
        <w:t xml:space="preserve"> cm, </w:t>
      </w:r>
      <w:r w:rsidRPr="00DB510A">
        <w:rPr>
          <w:sz w:val="24"/>
          <w:szCs w:val="24"/>
        </w:rPr>
        <w:t>jobb oldalon 6 cm</w:t>
      </w:r>
      <w:r w:rsidR="00E55185" w:rsidRPr="00DB510A">
        <w:rPr>
          <w:sz w:val="24"/>
          <w:szCs w:val="24"/>
        </w:rPr>
        <w:t xml:space="preserve"> – kézi áttétel esetén a papír függőleges tengelyének baloldali kétharmadára lehet írni.</w:t>
      </w:r>
    </w:p>
    <w:p w:rsidR="00924EAD" w:rsidRPr="00EE114C" w:rsidRDefault="00924EAD" w:rsidP="00A36321">
      <w:pPr>
        <w:pStyle w:val="Stlus1"/>
        <w:ind w:firstLine="0"/>
        <w:rPr>
          <w:sz w:val="24"/>
          <w:szCs w:val="24"/>
        </w:rPr>
      </w:pPr>
    </w:p>
    <w:p w:rsidR="009D63C9" w:rsidRDefault="009D63C9" w:rsidP="00A36321">
      <w:pPr>
        <w:pStyle w:val="Stlus1"/>
        <w:ind w:firstLine="0"/>
        <w:rPr>
          <w:sz w:val="24"/>
          <w:szCs w:val="24"/>
        </w:rPr>
      </w:pPr>
    </w:p>
    <w:p w:rsidR="007C5A9A" w:rsidRPr="00934D77" w:rsidRDefault="007C5A9A" w:rsidP="00A36321">
      <w:pPr>
        <w:widowControl/>
        <w:numPr>
          <w:ilvl w:val="0"/>
          <w:numId w:val="9"/>
        </w:numPr>
        <w:ind w:left="0"/>
        <w:jc w:val="center"/>
        <w:rPr>
          <w:b/>
          <w:sz w:val="32"/>
          <w:szCs w:val="32"/>
        </w:rPr>
      </w:pPr>
      <w:r w:rsidRPr="00934D77">
        <w:rPr>
          <w:b/>
          <w:sz w:val="32"/>
          <w:szCs w:val="32"/>
        </w:rPr>
        <w:t>Gépírás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E214A7" w:rsidRPr="000F6CBC" w:rsidRDefault="007C5A9A" w:rsidP="00A36321">
      <w:pPr>
        <w:widowControl/>
        <w:rPr>
          <w:i/>
          <w:sz w:val="24"/>
          <w:szCs w:val="24"/>
        </w:rPr>
      </w:pPr>
      <w:r w:rsidRPr="000F6CBC">
        <w:rPr>
          <w:b/>
          <w:sz w:val="24"/>
          <w:szCs w:val="24"/>
        </w:rPr>
        <w:t>Versenyfeladat:</w:t>
      </w:r>
      <w:r w:rsidRPr="000F6CBC">
        <w:rPr>
          <w:sz w:val="24"/>
          <w:szCs w:val="24"/>
        </w:rPr>
        <w:t xml:space="preserve"> 30 perces sebességi másolás. </w:t>
      </w:r>
    </w:p>
    <w:p w:rsidR="007C5A9A" w:rsidRPr="000F6CBC" w:rsidRDefault="007C5A9A" w:rsidP="00A36321">
      <w:pPr>
        <w:widowControl/>
        <w:rPr>
          <w:sz w:val="24"/>
          <w:szCs w:val="24"/>
        </w:rPr>
      </w:pPr>
    </w:p>
    <w:p w:rsidR="007C5A9A" w:rsidRPr="000F6CBC" w:rsidRDefault="007C5A9A" w:rsidP="00A36321">
      <w:pPr>
        <w:pStyle w:val="Stlus1"/>
        <w:widowControl/>
        <w:ind w:firstLine="0"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 versenymunka külalakja és a beállítások:</w:t>
      </w:r>
    </w:p>
    <w:p w:rsidR="007C5A9A" w:rsidRPr="000F6CBC" w:rsidRDefault="007C5A9A" w:rsidP="00A36321">
      <w:pPr>
        <w:pStyle w:val="Stlus1"/>
        <w:widowControl/>
        <w:ind w:firstLine="0"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pStyle w:val="Stlus1"/>
        <w:widowControl/>
        <w:ind w:firstLine="0"/>
        <w:jc w:val="left"/>
        <w:rPr>
          <w:sz w:val="24"/>
          <w:szCs w:val="24"/>
        </w:rPr>
      </w:pPr>
      <w:r w:rsidRPr="000F6CBC">
        <w:rPr>
          <w:b/>
          <w:sz w:val="24"/>
          <w:szCs w:val="24"/>
        </w:rPr>
        <w:t>Betűtípus:</w:t>
      </w:r>
      <w:r w:rsidRPr="000F6CBC">
        <w:rPr>
          <w:sz w:val="24"/>
          <w:szCs w:val="24"/>
        </w:rPr>
        <w:tab/>
        <w:t>Courier New, betűnagyság: 12 pt</w:t>
      </w:r>
    </w:p>
    <w:p w:rsidR="00310F2B" w:rsidRDefault="007C5A9A" w:rsidP="00A36321">
      <w:pPr>
        <w:pStyle w:val="Stlus1"/>
        <w:widowControl/>
        <w:ind w:firstLine="0"/>
        <w:jc w:val="left"/>
        <w:rPr>
          <w:sz w:val="24"/>
          <w:szCs w:val="24"/>
        </w:rPr>
      </w:pPr>
      <w:r w:rsidRPr="000F6CBC">
        <w:rPr>
          <w:b/>
          <w:sz w:val="24"/>
          <w:szCs w:val="24"/>
        </w:rPr>
        <w:t>Margó:</w:t>
      </w:r>
      <w:r w:rsidRPr="000F6CBC">
        <w:rPr>
          <w:sz w:val="24"/>
          <w:szCs w:val="24"/>
        </w:rPr>
        <w:tab/>
        <w:t xml:space="preserve">a bal oldalon 2,5 cm, jobb oldalon 2 cm, </w:t>
      </w:r>
    </w:p>
    <w:p w:rsidR="007C5A9A" w:rsidRPr="000F6CBC" w:rsidRDefault="00310F2B" w:rsidP="00A36321">
      <w:pPr>
        <w:pStyle w:val="Stlus1"/>
        <w:widowControl/>
        <w:ind w:firstLine="0"/>
        <w:jc w:val="left"/>
        <w:rPr>
          <w:i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7C5A9A" w:rsidRPr="00310F2B">
        <w:rPr>
          <w:b/>
          <w:bCs/>
          <w:sz w:val="24"/>
          <w:szCs w:val="24"/>
        </w:rPr>
        <w:t>ortávolság:</w:t>
      </w:r>
      <w:r>
        <w:rPr>
          <w:sz w:val="24"/>
          <w:szCs w:val="24"/>
        </w:rPr>
        <w:tab/>
      </w:r>
      <w:r w:rsidR="007C5A9A" w:rsidRPr="000F6CBC">
        <w:rPr>
          <w:sz w:val="24"/>
          <w:szCs w:val="24"/>
        </w:rPr>
        <w:t>szimpla</w:t>
      </w:r>
    </w:p>
    <w:p w:rsidR="007C5A9A" w:rsidRPr="000F6CBC" w:rsidRDefault="007C5A9A" w:rsidP="00A36321">
      <w:pPr>
        <w:pStyle w:val="Stlus1"/>
        <w:widowControl/>
        <w:ind w:firstLine="0"/>
        <w:rPr>
          <w:sz w:val="24"/>
          <w:szCs w:val="24"/>
        </w:rPr>
      </w:pPr>
    </w:p>
    <w:p w:rsidR="0022637B" w:rsidRDefault="000D4DCA" w:rsidP="00C30295">
      <w:pPr>
        <w:pStyle w:val="Stlus1"/>
        <w:widowControl/>
        <w:ind w:firstLine="0"/>
        <w:rPr>
          <w:i/>
          <w:iCs/>
          <w:sz w:val="24"/>
          <w:szCs w:val="24"/>
        </w:rPr>
      </w:pPr>
      <w:r w:rsidRPr="0022637B">
        <w:rPr>
          <w:i/>
          <w:iCs/>
          <w:sz w:val="24"/>
          <w:szCs w:val="24"/>
        </w:rPr>
        <w:t xml:space="preserve">MÁSOLÁSKOR </w:t>
      </w:r>
      <w:r w:rsidRPr="0022637B">
        <w:rPr>
          <w:b/>
          <w:bCs/>
          <w:i/>
          <w:iCs/>
          <w:sz w:val="24"/>
          <w:szCs w:val="24"/>
        </w:rPr>
        <w:t>ENTERHASZNÁLATNEM</w:t>
      </w:r>
      <w:r w:rsidR="0022637B" w:rsidRPr="0022637B">
        <w:rPr>
          <w:i/>
          <w:iCs/>
          <w:sz w:val="24"/>
          <w:szCs w:val="24"/>
        </w:rPr>
        <w:t>MEGENGEDETT</w:t>
      </w:r>
      <w:r w:rsidRPr="0022637B">
        <w:rPr>
          <w:i/>
          <w:iCs/>
          <w:sz w:val="24"/>
          <w:szCs w:val="24"/>
        </w:rPr>
        <w:t>, A SZÖVEGET FOLYAMATOSAN KELL ÍRNI!</w:t>
      </w:r>
    </w:p>
    <w:p w:rsidR="00F37D2B" w:rsidRPr="0022637B" w:rsidRDefault="00F37D2B" w:rsidP="00C30295">
      <w:pPr>
        <w:pStyle w:val="Stlus1"/>
        <w:widowControl/>
        <w:ind w:firstLine="0"/>
        <w:rPr>
          <w:b/>
          <w:bCs/>
          <w:i/>
          <w:iCs/>
          <w:sz w:val="24"/>
          <w:szCs w:val="24"/>
        </w:rPr>
      </w:pPr>
    </w:p>
    <w:p w:rsidR="001574E3" w:rsidRDefault="0022637B" w:rsidP="00C30295">
      <w:pPr>
        <w:pStyle w:val="Stlus1"/>
        <w:widowControl/>
        <w:ind w:firstLine="0"/>
        <w:rPr>
          <w:b/>
          <w:bCs/>
          <w:i/>
          <w:iCs/>
          <w:caps/>
          <w:sz w:val="24"/>
          <w:szCs w:val="24"/>
        </w:rPr>
      </w:pPr>
      <w:r w:rsidRPr="0022637B">
        <w:rPr>
          <w:b/>
          <w:bCs/>
          <w:i/>
          <w:iCs/>
          <w:caps/>
          <w:sz w:val="24"/>
          <w:szCs w:val="24"/>
        </w:rPr>
        <w:t>A leállító hangjelzést követően minden versenyzőnek a kezét a magasba kell emelnie!</w:t>
      </w:r>
    </w:p>
    <w:p w:rsidR="001574E3" w:rsidRDefault="001574E3" w:rsidP="00C30295">
      <w:pPr>
        <w:pStyle w:val="Stlus1"/>
        <w:widowControl/>
        <w:ind w:firstLine="0"/>
        <w:rPr>
          <w:b/>
          <w:bCs/>
          <w:i/>
          <w:iCs/>
          <w:caps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9658"/>
      </w:tblGrid>
      <w:tr w:rsidR="001574E3" w:rsidRPr="001574E3" w:rsidTr="001574E3">
        <w:tc>
          <w:tcPr>
            <w:tcW w:w="9658" w:type="dxa"/>
          </w:tcPr>
          <w:p w:rsidR="001574E3" w:rsidRPr="001574E3" w:rsidRDefault="001574E3" w:rsidP="003D4A09">
            <w:pPr>
              <w:pStyle w:val="Jegyzetszveg"/>
              <w:spacing w:before="120" w:after="120"/>
              <w:rPr>
                <w:i/>
                <w:iCs/>
                <w:caps/>
                <w:sz w:val="24"/>
                <w:szCs w:val="24"/>
              </w:rPr>
            </w:pPr>
            <w:r w:rsidRPr="001574E3">
              <w:rPr>
                <w:i/>
                <w:iCs/>
                <w:sz w:val="24"/>
                <w:szCs w:val="24"/>
              </w:rPr>
              <w:t>Azok a versenyzők, akik a versenyt leállító hangjelzés után módosítják versenymunkájukat, dis</w:t>
            </w:r>
            <w:r w:rsidRPr="001574E3">
              <w:rPr>
                <w:i/>
                <w:iCs/>
                <w:sz w:val="24"/>
                <w:szCs w:val="24"/>
              </w:rPr>
              <w:t>z</w:t>
            </w:r>
            <w:r w:rsidRPr="001574E3">
              <w:rPr>
                <w:i/>
                <w:iCs/>
                <w:sz w:val="24"/>
                <w:szCs w:val="24"/>
              </w:rPr>
              <w:t>kvalifikálják magukat a versenyből!</w:t>
            </w:r>
            <w:r>
              <w:rPr>
                <w:i/>
                <w:iCs/>
                <w:sz w:val="24"/>
                <w:szCs w:val="24"/>
              </w:rPr>
              <w:t xml:space="preserve"> A mentés </w:t>
            </w:r>
            <w:r w:rsidR="00934D77">
              <w:rPr>
                <w:i/>
                <w:iCs/>
                <w:sz w:val="24"/>
                <w:szCs w:val="24"/>
              </w:rPr>
              <w:t>felügyelet mellett</w:t>
            </w:r>
            <w:r>
              <w:rPr>
                <w:i/>
                <w:iCs/>
                <w:sz w:val="24"/>
                <w:szCs w:val="24"/>
              </w:rPr>
              <w:t xml:space="preserve"> történik!</w:t>
            </w:r>
          </w:p>
        </w:tc>
      </w:tr>
    </w:tbl>
    <w:p w:rsidR="007C5A9A" w:rsidRPr="000F6CBC" w:rsidRDefault="007C5A9A" w:rsidP="00C30295">
      <w:pPr>
        <w:widowControl/>
        <w:jc w:val="left"/>
        <w:rPr>
          <w:b/>
          <w:sz w:val="24"/>
          <w:szCs w:val="24"/>
        </w:rPr>
      </w:pPr>
    </w:p>
    <w:p w:rsidR="00C30295" w:rsidRDefault="007C5A9A" w:rsidP="003D4A09">
      <w:pPr>
        <w:widowControl/>
        <w:spacing w:after="240"/>
        <w:ind w:left="1559" w:hanging="1559"/>
        <w:rPr>
          <w:bCs/>
          <w:sz w:val="24"/>
          <w:szCs w:val="24"/>
          <w:shd w:val="clear" w:color="auto" w:fill="FFFFFF"/>
        </w:rPr>
      </w:pPr>
      <w:r w:rsidRPr="0022637B">
        <w:rPr>
          <w:b/>
          <w:sz w:val="24"/>
          <w:szCs w:val="24"/>
        </w:rPr>
        <w:t>Követelmény:</w:t>
      </w:r>
      <w:r w:rsidR="00B27B2C">
        <w:rPr>
          <w:b/>
          <w:sz w:val="24"/>
          <w:szCs w:val="24"/>
        </w:rPr>
        <w:t xml:space="preserve"> </w:t>
      </w:r>
      <w:r w:rsidRPr="0022637B">
        <w:rPr>
          <w:bCs/>
          <w:sz w:val="24"/>
          <w:szCs w:val="24"/>
          <w:shd w:val="clear" w:color="auto" w:fill="FFFFFF"/>
        </w:rPr>
        <w:t>minimum bruttó 250 leütés/perc, azaz 7500 leütés/30 perc sebesség, 3 ezrelékeshibahatáron belül.</w:t>
      </w:r>
    </w:p>
    <w:p w:rsidR="007C5A9A" w:rsidRDefault="007C5A9A" w:rsidP="00C30295">
      <w:pPr>
        <w:widowControl/>
        <w:ind w:left="1560" w:hanging="1560"/>
        <w:rPr>
          <w:sz w:val="24"/>
          <w:szCs w:val="24"/>
        </w:rPr>
      </w:pPr>
      <w:r w:rsidRPr="000F6CBC">
        <w:rPr>
          <w:b/>
          <w:sz w:val="24"/>
          <w:szCs w:val="24"/>
        </w:rPr>
        <w:t xml:space="preserve">Értékelés: </w:t>
      </w:r>
      <w:r w:rsidR="00EC6391">
        <w:rPr>
          <w:b/>
          <w:sz w:val="24"/>
          <w:szCs w:val="24"/>
        </w:rPr>
        <w:tab/>
      </w:r>
      <w:r w:rsidRPr="000F6CBC">
        <w:rPr>
          <w:sz w:val="24"/>
          <w:szCs w:val="24"/>
        </w:rPr>
        <w:t>a rangsort a bruttó leütésszámból – hibánként 100 leütés levonása után – megállap</w:t>
      </w:r>
      <w:r w:rsidRPr="000F6CBC">
        <w:rPr>
          <w:sz w:val="24"/>
          <w:szCs w:val="24"/>
        </w:rPr>
        <w:t>í</w:t>
      </w:r>
      <w:r w:rsidRPr="000F6CBC">
        <w:rPr>
          <w:sz w:val="24"/>
          <w:szCs w:val="24"/>
        </w:rPr>
        <w:t xml:space="preserve">tott nettó leütésszám adja. </w:t>
      </w:r>
    </w:p>
    <w:p w:rsidR="00DB510A" w:rsidRDefault="00DB510A" w:rsidP="00C30295">
      <w:pPr>
        <w:widowControl/>
        <w:ind w:left="1560" w:hanging="1560"/>
        <w:rPr>
          <w:sz w:val="24"/>
          <w:szCs w:val="24"/>
        </w:rPr>
      </w:pPr>
    </w:p>
    <w:p w:rsidR="00DF62BB" w:rsidRDefault="00DF62BB" w:rsidP="00934D77">
      <w:pPr>
        <w:widowControl/>
        <w:ind w:left="1134" w:hanging="1134"/>
        <w:rPr>
          <w:sz w:val="24"/>
          <w:szCs w:val="24"/>
        </w:rPr>
      </w:pPr>
    </w:p>
    <w:p w:rsidR="007C5A9A" w:rsidRPr="00934D77" w:rsidRDefault="007C5A9A" w:rsidP="00A36321">
      <w:pPr>
        <w:widowControl/>
        <w:numPr>
          <w:ilvl w:val="0"/>
          <w:numId w:val="9"/>
        </w:numPr>
        <w:jc w:val="center"/>
        <w:rPr>
          <w:b/>
          <w:sz w:val="32"/>
          <w:szCs w:val="32"/>
        </w:rPr>
      </w:pPr>
      <w:r w:rsidRPr="00934D77">
        <w:rPr>
          <w:b/>
          <w:sz w:val="32"/>
          <w:szCs w:val="32"/>
        </w:rPr>
        <w:lastRenderedPageBreak/>
        <w:t>Szövegszerkesztés</w:t>
      </w:r>
    </w:p>
    <w:p w:rsidR="007C5A9A" w:rsidRPr="000F6CBC" w:rsidRDefault="007C5A9A" w:rsidP="00A36321">
      <w:pPr>
        <w:widowControl/>
        <w:ind w:left="1080"/>
        <w:rPr>
          <w:b/>
          <w:sz w:val="24"/>
          <w:szCs w:val="24"/>
        </w:rPr>
      </w:pPr>
    </w:p>
    <w:p w:rsidR="00D36DC8" w:rsidRPr="000F6CBC" w:rsidRDefault="00D36DC8" w:rsidP="00934D77">
      <w:pPr>
        <w:pStyle w:val="Jegyzetszveg"/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A versenyfeladat egy digitális formában átadott, maximum </w:t>
      </w:r>
      <w:r w:rsidR="004E5F94">
        <w:rPr>
          <w:sz w:val="24"/>
          <w:szCs w:val="24"/>
        </w:rPr>
        <w:t>9</w:t>
      </w:r>
      <w:r w:rsidRPr="000F6CBC">
        <w:rPr>
          <w:sz w:val="24"/>
          <w:szCs w:val="24"/>
        </w:rPr>
        <w:t xml:space="preserve"> 000 karakterből álló, legfeljebb </w:t>
      </w:r>
      <w:r w:rsidR="004E5F94">
        <w:rPr>
          <w:sz w:val="24"/>
          <w:szCs w:val="24"/>
        </w:rPr>
        <w:t>1</w:t>
      </w:r>
      <w:r w:rsidRPr="000F6CBC">
        <w:rPr>
          <w:sz w:val="24"/>
          <w:szCs w:val="24"/>
        </w:rPr>
        <w:t>50 korrektúrát tartalmazó szöveg korrektúrázása általánosan ismert szövegszerkesztő program segítsé</w:t>
      </w:r>
      <w:r w:rsidR="00F84120">
        <w:rPr>
          <w:sz w:val="24"/>
          <w:szCs w:val="24"/>
        </w:rPr>
        <w:t>-</w:t>
      </w:r>
      <w:r w:rsidRPr="000F6CBC">
        <w:rPr>
          <w:sz w:val="24"/>
          <w:szCs w:val="24"/>
        </w:rPr>
        <w:t>gével. A korrektúrákat a megengedett 10 perces időtartamon belül, egy korrektúrafeladatokat ta</w:t>
      </w:r>
      <w:r w:rsidRPr="000F6CBC">
        <w:rPr>
          <w:sz w:val="24"/>
          <w:szCs w:val="24"/>
        </w:rPr>
        <w:t>r</w:t>
      </w:r>
      <w:r w:rsidRPr="000F6CBC">
        <w:rPr>
          <w:sz w:val="24"/>
          <w:szCs w:val="24"/>
        </w:rPr>
        <w:t>talmazó lap alapján kell elvégezni.</w:t>
      </w:r>
    </w:p>
    <w:p w:rsidR="00B00475" w:rsidRDefault="00D36DC8" w:rsidP="00934D77">
      <w:pPr>
        <w:pStyle w:val="Jegyzetszveg"/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A versenymunka akkor érvényes, ha a versenyző a megadott idő alatt legalább </w:t>
      </w:r>
    </w:p>
    <w:p w:rsidR="00B00475" w:rsidRPr="00934D77" w:rsidRDefault="00D36DC8" w:rsidP="00B00475">
      <w:pPr>
        <w:pStyle w:val="Jegyzetszveg"/>
        <w:numPr>
          <w:ilvl w:val="0"/>
          <w:numId w:val="11"/>
        </w:numPr>
        <w:rPr>
          <w:b/>
          <w:sz w:val="24"/>
          <w:szCs w:val="24"/>
        </w:rPr>
      </w:pPr>
      <w:r w:rsidRPr="00934D77">
        <w:rPr>
          <w:b/>
          <w:sz w:val="24"/>
          <w:szCs w:val="24"/>
        </w:rPr>
        <w:t xml:space="preserve">felnőtt kategóriában: </w:t>
      </w:r>
      <w:r w:rsidR="00B00475" w:rsidRPr="00934D77">
        <w:rPr>
          <w:b/>
          <w:sz w:val="24"/>
          <w:szCs w:val="24"/>
        </w:rPr>
        <w:tab/>
      </w:r>
      <w:r w:rsidR="00EE114C">
        <w:rPr>
          <w:b/>
          <w:sz w:val="24"/>
          <w:szCs w:val="24"/>
        </w:rPr>
        <w:t>60</w:t>
      </w:r>
    </w:p>
    <w:p w:rsidR="00B00475" w:rsidRPr="00934D77" w:rsidRDefault="0021735F" w:rsidP="00B00475">
      <w:pPr>
        <w:pStyle w:val="Jegyzetszveg"/>
        <w:numPr>
          <w:ilvl w:val="0"/>
          <w:numId w:val="11"/>
        </w:numPr>
        <w:rPr>
          <w:b/>
          <w:sz w:val="24"/>
          <w:szCs w:val="24"/>
        </w:rPr>
      </w:pPr>
      <w:r w:rsidRPr="00934D77">
        <w:rPr>
          <w:b/>
          <w:sz w:val="24"/>
          <w:szCs w:val="24"/>
        </w:rPr>
        <w:t>ifjúsági k</w:t>
      </w:r>
      <w:r w:rsidR="00D36DC8" w:rsidRPr="00934D77">
        <w:rPr>
          <w:b/>
          <w:sz w:val="24"/>
          <w:szCs w:val="24"/>
        </w:rPr>
        <w:t xml:space="preserve">ategóriában: </w:t>
      </w:r>
      <w:r w:rsidR="00B00475" w:rsidRPr="00934D77">
        <w:rPr>
          <w:b/>
          <w:sz w:val="24"/>
          <w:szCs w:val="24"/>
        </w:rPr>
        <w:tab/>
      </w:r>
      <w:r w:rsidR="00EE114C">
        <w:rPr>
          <w:b/>
          <w:sz w:val="24"/>
          <w:szCs w:val="24"/>
        </w:rPr>
        <w:t>40</w:t>
      </w:r>
    </w:p>
    <w:p w:rsidR="00C30295" w:rsidRDefault="00B00475" w:rsidP="00310F2B">
      <w:pPr>
        <w:pStyle w:val="Jegyzetszveg"/>
        <w:numPr>
          <w:ilvl w:val="0"/>
          <w:numId w:val="11"/>
        </w:numPr>
        <w:spacing w:after="240"/>
        <w:ind w:left="714" w:hanging="357"/>
        <w:rPr>
          <w:sz w:val="24"/>
          <w:szCs w:val="24"/>
        </w:rPr>
      </w:pPr>
      <w:r w:rsidRPr="00431D1A">
        <w:rPr>
          <w:b/>
          <w:sz w:val="24"/>
          <w:szCs w:val="24"/>
        </w:rPr>
        <w:t>t</w:t>
      </w:r>
      <w:r w:rsidR="00D36DC8" w:rsidRPr="00431D1A">
        <w:rPr>
          <w:b/>
          <w:sz w:val="24"/>
          <w:szCs w:val="24"/>
        </w:rPr>
        <w:t xml:space="preserve">anuló kategóriában: </w:t>
      </w:r>
      <w:r w:rsidR="00934D77" w:rsidRPr="00431D1A">
        <w:rPr>
          <w:b/>
          <w:sz w:val="24"/>
          <w:szCs w:val="24"/>
        </w:rPr>
        <w:tab/>
      </w:r>
      <w:r w:rsidR="00EE114C" w:rsidRPr="00431D1A">
        <w:rPr>
          <w:b/>
          <w:sz w:val="24"/>
          <w:szCs w:val="24"/>
        </w:rPr>
        <w:t>30</w:t>
      </w:r>
    </w:p>
    <w:p w:rsidR="00D36DC8" w:rsidRDefault="00D36DC8" w:rsidP="00C30295">
      <w:pPr>
        <w:pStyle w:val="Jegyzetszveg"/>
        <w:rPr>
          <w:sz w:val="24"/>
          <w:szCs w:val="24"/>
        </w:rPr>
      </w:pPr>
      <w:r w:rsidRPr="00C30295">
        <w:rPr>
          <w:sz w:val="24"/>
          <w:szCs w:val="24"/>
        </w:rPr>
        <w:t xml:space="preserve">helyes javítást elvégez a korrektúrafeladatokat tartalmazó lapon szereplő sorrendben. </w:t>
      </w:r>
    </w:p>
    <w:p w:rsidR="00C30295" w:rsidRPr="00C30295" w:rsidRDefault="00C30295" w:rsidP="00C30295">
      <w:pPr>
        <w:pStyle w:val="Jegyzetszveg"/>
        <w:rPr>
          <w:sz w:val="24"/>
          <w:szCs w:val="24"/>
        </w:rPr>
      </w:pPr>
    </w:p>
    <w:p w:rsidR="00D36DC8" w:rsidRDefault="00D36DC8" w:rsidP="00A36321">
      <w:pPr>
        <w:pStyle w:val="Jegyzetszveg"/>
        <w:rPr>
          <w:sz w:val="24"/>
          <w:szCs w:val="24"/>
        </w:rPr>
      </w:pPr>
      <w:r w:rsidRPr="000F6CBC">
        <w:rPr>
          <w:sz w:val="24"/>
          <w:szCs w:val="24"/>
        </w:rPr>
        <w:t xml:space="preserve">A korrektúrázandó feladatok megjelölése az </w:t>
      </w:r>
      <w:r w:rsidR="00EC6391">
        <w:rPr>
          <w:sz w:val="24"/>
          <w:szCs w:val="24"/>
        </w:rPr>
        <w:t>INTERSTENO</w:t>
      </w:r>
      <w:r w:rsidRPr="000F6CBC">
        <w:rPr>
          <w:sz w:val="24"/>
          <w:szCs w:val="24"/>
        </w:rPr>
        <w:t xml:space="preserve"> által elfogadott korrektúrajelekkel tö</w:t>
      </w:r>
      <w:r w:rsidRPr="000F6CBC">
        <w:rPr>
          <w:sz w:val="24"/>
          <w:szCs w:val="24"/>
        </w:rPr>
        <w:t>r</w:t>
      </w:r>
      <w:r w:rsidRPr="000F6CBC">
        <w:rPr>
          <w:sz w:val="24"/>
          <w:szCs w:val="24"/>
        </w:rPr>
        <w:t>ténik. A várható javítások a következők: szövegrészek törlése, cseréje, átrendezése, beszúrása, k</w:t>
      </w:r>
      <w:r w:rsidRPr="000F6CBC">
        <w:rPr>
          <w:sz w:val="24"/>
          <w:szCs w:val="24"/>
        </w:rPr>
        <w:t>i</w:t>
      </w:r>
      <w:r w:rsidRPr="000F6CBC">
        <w:rPr>
          <w:sz w:val="24"/>
          <w:szCs w:val="24"/>
        </w:rPr>
        <w:t xml:space="preserve">emelés félkövérrel, aláhúzás, igazítás, behúzás, betűtípusváltás. </w:t>
      </w:r>
    </w:p>
    <w:p w:rsidR="00C30295" w:rsidRPr="000F6CBC" w:rsidRDefault="00C30295" w:rsidP="00A36321">
      <w:pPr>
        <w:pStyle w:val="Jegyzetszveg"/>
        <w:rPr>
          <w:sz w:val="24"/>
          <w:szCs w:val="24"/>
        </w:rPr>
      </w:pPr>
    </w:p>
    <w:p w:rsidR="001574E3" w:rsidRDefault="001574E3" w:rsidP="001574E3">
      <w:pPr>
        <w:pStyle w:val="Stlus1"/>
        <w:widowControl/>
        <w:ind w:firstLine="0"/>
        <w:rPr>
          <w:b/>
          <w:bCs/>
          <w:i/>
          <w:iCs/>
          <w:caps/>
          <w:sz w:val="24"/>
          <w:szCs w:val="24"/>
        </w:rPr>
      </w:pPr>
      <w:r w:rsidRPr="0022637B">
        <w:rPr>
          <w:b/>
          <w:bCs/>
          <w:i/>
          <w:iCs/>
          <w:caps/>
          <w:sz w:val="24"/>
          <w:szCs w:val="24"/>
        </w:rPr>
        <w:t>A leállító hangjelzést követően minden versenyzőnek a kezét a magasba kell emelnie!</w:t>
      </w:r>
    </w:p>
    <w:p w:rsidR="001574E3" w:rsidRDefault="001574E3" w:rsidP="001574E3">
      <w:pPr>
        <w:pStyle w:val="Stlus1"/>
        <w:widowControl/>
        <w:ind w:firstLine="0"/>
        <w:rPr>
          <w:b/>
          <w:bCs/>
          <w:i/>
          <w:iCs/>
          <w:caps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9658"/>
      </w:tblGrid>
      <w:tr w:rsidR="001574E3" w:rsidRPr="001574E3" w:rsidTr="00872012">
        <w:tc>
          <w:tcPr>
            <w:tcW w:w="9658" w:type="dxa"/>
          </w:tcPr>
          <w:p w:rsidR="001574E3" w:rsidRPr="001574E3" w:rsidRDefault="001574E3" w:rsidP="003D4A09">
            <w:pPr>
              <w:pStyle w:val="Jegyzetszveg"/>
              <w:spacing w:before="120" w:after="120"/>
              <w:rPr>
                <w:i/>
                <w:iCs/>
                <w:caps/>
                <w:sz w:val="24"/>
                <w:szCs w:val="24"/>
              </w:rPr>
            </w:pPr>
            <w:r w:rsidRPr="001574E3">
              <w:rPr>
                <w:i/>
                <w:iCs/>
                <w:sz w:val="24"/>
                <w:szCs w:val="24"/>
              </w:rPr>
              <w:t>Azok a versenyzők, akik a versenyt leállító hangjelzés után módosítják versenymunkájukat, dis</w:t>
            </w:r>
            <w:r w:rsidRPr="001574E3">
              <w:rPr>
                <w:i/>
                <w:iCs/>
                <w:sz w:val="24"/>
                <w:szCs w:val="24"/>
              </w:rPr>
              <w:t>z</w:t>
            </w:r>
            <w:r w:rsidRPr="001574E3">
              <w:rPr>
                <w:i/>
                <w:iCs/>
                <w:sz w:val="24"/>
                <w:szCs w:val="24"/>
              </w:rPr>
              <w:t>kvalifikálják magukat a versenyből!</w:t>
            </w:r>
            <w:r>
              <w:rPr>
                <w:i/>
                <w:iCs/>
                <w:sz w:val="24"/>
                <w:szCs w:val="24"/>
              </w:rPr>
              <w:t xml:space="preserve"> A mentés </w:t>
            </w:r>
            <w:r w:rsidR="00934D77">
              <w:rPr>
                <w:i/>
                <w:iCs/>
                <w:sz w:val="24"/>
                <w:szCs w:val="24"/>
              </w:rPr>
              <w:t>felügyelet mellett</w:t>
            </w:r>
            <w:r>
              <w:rPr>
                <w:i/>
                <w:iCs/>
                <w:sz w:val="24"/>
                <w:szCs w:val="24"/>
              </w:rPr>
              <w:t xml:space="preserve"> történik!</w:t>
            </w:r>
          </w:p>
        </w:tc>
      </w:tr>
    </w:tbl>
    <w:p w:rsidR="001574E3" w:rsidRPr="001574E3" w:rsidRDefault="001574E3" w:rsidP="00A36321">
      <w:pPr>
        <w:pStyle w:val="Jegyzetszveg"/>
        <w:rPr>
          <w:b/>
          <w:sz w:val="24"/>
          <w:szCs w:val="24"/>
        </w:rPr>
      </w:pPr>
    </w:p>
    <w:p w:rsidR="00361587" w:rsidRPr="00310F2B" w:rsidRDefault="00D36DC8" w:rsidP="001574E3">
      <w:pPr>
        <w:widowControl/>
        <w:rPr>
          <w:strike/>
          <w:color w:val="FF0000"/>
          <w:sz w:val="24"/>
          <w:szCs w:val="24"/>
        </w:rPr>
      </w:pPr>
      <w:r w:rsidRPr="000F6CBC">
        <w:rPr>
          <w:b/>
          <w:sz w:val="24"/>
          <w:szCs w:val="24"/>
        </w:rPr>
        <w:t>Az utolsó elvégzett korrektúra után öt entert kell ütni</w:t>
      </w:r>
      <w:r w:rsidR="00653F2C">
        <w:rPr>
          <w:b/>
          <w:sz w:val="24"/>
          <w:szCs w:val="24"/>
        </w:rPr>
        <w:t>.</w:t>
      </w:r>
    </w:p>
    <w:p w:rsidR="00361587" w:rsidRDefault="00361587" w:rsidP="00A36321">
      <w:pPr>
        <w:pStyle w:val="Jegyzetszveg"/>
        <w:rPr>
          <w:sz w:val="24"/>
          <w:szCs w:val="24"/>
        </w:rPr>
      </w:pPr>
    </w:p>
    <w:p w:rsidR="00D36DC8" w:rsidRPr="000F6CBC" w:rsidRDefault="00D36DC8" w:rsidP="00934D77">
      <w:pPr>
        <w:widowControl/>
        <w:shd w:val="clear" w:color="auto" w:fill="FFFFFF"/>
        <w:overflowPunct/>
        <w:autoSpaceDE/>
        <w:autoSpaceDN/>
        <w:adjustRightInd/>
        <w:ind w:left="1134" w:hanging="1134"/>
        <w:textAlignment w:val="auto"/>
        <w:rPr>
          <w:sz w:val="24"/>
          <w:szCs w:val="24"/>
        </w:rPr>
      </w:pPr>
      <w:r w:rsidRPr="000F6CBC">
        <w:rPr>
          <w:b/>
          <w:sz w:val="24"/>
          <w:szCs w:val="24"/>
        </w:rPr>
        <w:t>Értékelés:</w:t>
      </w:r>
      <w:r w:rsidR="000F6CBC" w:rsidRPr="000F6CBC">
        <w:rPr>
          <w:color w:val="000000"/>
          <w:sz w:val="24"/>
          <w:szCs w:val="24"/>
        </w:rPr>
        <w:t xml:space="preserve">A versenyző </w:t>
      </w:r>
      <w:r w:rsidR="000F6CBC" w:rsidRPr="00934D77">
        <w:rPr>
          <w:b/>
          <w:color w:val="000000"/>
          <w:sz w:val="24"/>
          <w:szCs w:val="24"/>
        </w:rPr>
        <w:t xml:space="preserve">100 pontot </w:t>
      </w:r>
      <w:r w:rsidR="000F6CBC" w:rsidRPr="000F6CBC">
        <w:rPr>
          <w:color w:val="000000"/>
          <w:sz w:val="24"/>
          <w:szCs w:val="24"/>
        </w:rPr>
        <w:t>kap minden elvégzett (akár helyes, akár hibás) korrektúr</w:t>
      </w:r>
      <w:r w:rsidR="000F6CBC" w:rsidRPr="000F6CBC">
        <w:rPr>
          <w:color w:val="000000"/>
          <w:sz w:val="24"/>
          <w:szCs w:val="24"/>
        </w:rPr>
        <w:t>á</w:t>
      </w:r>
      <w:r w:rsidR="000F6CBC" w:rsidRPr="000F6CBC">
        <w:rPr>
          <w:color w:val="000000"/>
          <w:sz w:val="24"/>
          <w:szCs w:val="24"/>
        </w:rPr>
        <w:t>ért.</w:t>
      </w:r>
      <w:r w:rsidR="00ED52B0" w:rsidRPr="00934D77">
        <w:rPr>
          <w:b/>
          <w:color w:val="000000"/>
          <w:sz w:val="24"/>
          <w:szCs w:val="24"/>
        </w:rPr>
        <w:t>250</w:t>
      </w:r>
      <w:r w:rsidR="000F6CBC" w:rsidRPr="00C30295">
        <w:rPr>
          <w:b/>
          <w:color w:val="222222"/>
          <w:sz w:val="24"/>
          <w:szCs w:val="24"/>
        </w:rPr>
        <w:t>pontlevoná</w:t>
      </w:r>
      <w:r w:rsidR="000F6CBC" w:rsidRPr="007F0090">
        <w:rPr>
          <w:b/>
          <w:color w:val="222222"/>
          <w:sz w:val="24"/>
          <w:szCs w:val="24"/>
        </w:rPr>
        <w:t>s</w:t>
      </w:r>
      <w:r w:rsidR="000F6CBC" w:rsidRPr="000F6CBC">
        <w:rPr>
          <w:color w:val="222222"/>
          <w:sz w:val="24"/>
          <w:szCs w:val="24"/>
        </w:rPr>
        <w:t>jár</w:t>
      </w:r>
      <w:r w:rsidR="00934D77">
        <w:rPr>
          <w:color w:val="222222"/>
          <w:sz w:val="24"/>
          <w:szCs w:val="24"/>
        </w:rPr>
        <w:t>minden hibásan végrehajtott vagy</w:t>
      </w:r>
      <w:r w:rsidR="000F6CBC" w:rsidRPr="000F6CBC">
        <w:rPr>
          <w:color w:val="222222"/>
          <w:sz w:val="24"/>
          <w:szCs w:val="24"/>
        </w:rPr>
        <w:t xml:space="preserve"> végre nem hajtott, illetve fele</w:t>
      </w:r>
      <w:r w:rsidR="000F6CBC" w:rsidRPr="000F6CBC">
        <w:rPr>
          <w:color w:val="222222"/>
          <w:sz w:val="24"/>
          <w:szCs w:val="24"/>
        </w:rPr>
        <w:t>s</w:t>
      </w:r>
      <w:r w:rsidR="000F6CBC" w:rsidRPr="000F6CBC">
        <w:rPr>
          <w:color w:val="222222"/>
          <w:sz w:val="24"/>
          <w:szCs w:val="24"/>
        </w:rPr>
        <w:t>leges korrektúráért.</w:t>
      </w:r>
    </w:p>
    <w:p w:rsidR="00D36DC8" w:rsidRPr="000F6CBC" w:rsidRDefault="00D36DC8" w:rsidP="00A36321">
      <w:pPr>
        <w:pStyle w:val="Stlus1"/>
        <w:widowControl/>
        <w:ind w:left="1418" w:hanging="1418"/>
        <w:rPr>
          <w:sz w:val="24"/>
          <w:szCs w:val="24"/>
        </w:rPr>
      </w:pPr>
    </w:p>
    <w:p w:rsidR="00ED52B0" w:rsidRDefault="00D36DC8" w:rsidP="00A36321">
      <w:pPr>
        <w:pStyle w:val="Stlus1"/>
        <w:widowControl/>
        <w:ind w:firstLine="0"/>
        <w:rPr>
          <w:sz w:val="24"/>
          <w:szCs w:val="24"/>
        </w:rPr>
      </w:pPr>
      <w:r w:rsidRPr="000F6CBC">
        <w:rPr>
          <w:sz w:val="24"/>
          <w:szCs w:val="24"/>
        </w:rPr>
        <w:t xml:space="preserve">A sorrendet a fenti szakaszban leírt értékelés alapján megállapított pontszámok határozzák meg. A bajnoki verseny esetében a sorrendben első három versenyző csak akkor kap bajnoki címet és érmet, ha elérte legalább az alábbi minimális pontszámokat: </w:t>
      </w:r>
    </w:p>
    <w:p w:rsidR="00ED52B0" w:rsidRDefault="00ED52B0" w:rsidP="00A36321">
      <w:pPr>
        <w:pStyle w:val="Stlus1"/>
        <w:widowControl/>
        <w:ind w:firstLine="0"/>
        <w:rPr>
          <w:sz w:val="24"/>
          <w:szCs w:val="24"/>
        </w:rPr>
      </w:pPr>
    </w:p>
    <w:p w:rsidR="00ED52B0" w:rsidRPr="00396468" w:rsidRDefault="00DA0BA1" w:rsidP="00ED52B0">
      <w:pPr>
        <w:pStyle w:val="Stlus1"/>
        <w:widowControl/>
        <w:numPr>
          <w:ilvl w:val="0"/>
          <w:numId w:val="12"/>
        </w:numPr>
        <w:rPr>
          <w:b/>
          <w:sz w:val="24"/>
          <w:szCs w:val="24"/>
        </w:rPr>
      </w:pPr>
      <w:r w:rsidRPr="00396468">
        <w:rPr>
          <w:b/>
          <w:sz w:val="24"/>
          <w:szCs w:val="24"/>
        </w:rPr>
        <w:t xml:space="preserve">Felnőtt </w:t>
      </w:r>
      <w:r w:rsidR="00ED52B0" w:rsidRPr="00396468">
        <w:rPr>
          <w:b/>
          <w:sz w:val="24"/>
          <w:szCs w:val="24"/>
        </w:rPr>
        <w:tab/>
      </w:r>
      <w:r w:rsidR="00CE36E2" w:rsidRPr="00396468">
        <w:rPr>
          <w:b/>
          <w:sz w:val="24"/>
          <w:szCs w:val="24"/>
        </w:rPr>
        <w:t>6</w:t>
      </w:r>
      <w:r w:rsidRPr="00396468">
        <w:rPr>
          <w:b/>
          <w:sz w:val="24"/>
          <w:szCs w:val="24"/>
        </w:rPr>
        <w:t xml:space="preserve"> 000 pont </w:t>
      </w:r>
    </w:p>
    <w:p w:rsidR="00ED52B0" w:rsidRPr="00396468" w:rsidRDefault="00DA0BA1" w:rsidP="00ED52B0">
      <w:pPr>
        <w:pStyle w:val="Stlus1"/>
        <w:widowControl/>
        <w:numPr>
          <w:ilvl w:val="0"/>
          <w:numId w:val="12"/>
        </w:numPr>
        <w:rPr>
          <w:b/>
          <w:sz w:val="24"/>
          <w:szCs w:val="24"/>
        </w:rPr>
      </w:pPr>
      <w:r w:rsidRPr="00396468">
        <w:rPr>
          <w:b/>
          <w:sz w:val="24"/>
          <w:szCs w:val="24"/>
        </w:rPr>
        <w:t>Ifjúsági</w:t>
      </w:r>
      <w:r w:rsidR="00ED52B0" w:rsidRPr="00396468">
        <w:rPr>
          <w:b/>
          <w:sz w:val="24"/>
          <w:szCs w:val="24"/>
        </w:rPr>
        <w:tab/>
      </w:r>
      <w:r w:rsidR="00CE36E2" w:rsidRPr="00396468">
        <w:rPr>
          <w:b/>
          <w:sz w:val="24"/>
          <w:szCs w:val="24"/>
        </w:rPr>
        <w:t>4</w:t>
      </w:r>
      <w:r w:rsidR="00D36DC8" w:rsidRPr="00396468">
        <w:rPr>
          <w:b/>
          <w:sz w:val="24"/>
          <w:szCs w:val="24"/>
        </w:rPr>
        <w:t xml:space="preserve"> 000 pont </w:t>
      </w:r>
    </w:p>
    <w:p w:rsidR="007C5A9A" w:rsidRPr="00396468" w:rsidRDefault="00D36DC8" w:rsidP="00ED52B0">
      <w:pPr>
        <w:pStyle w:val="Stlus1"/>
        <w:widowControl/>
        <w:numPr>
          <w:ilvl w:val="0"/>
          <w:numId w:val="12"/>
        </w:numPr>
        <w:rPr>
          <w:b/>
          <w:sz w:val="24"/>
          <w:szCs w:val="24"/>
        </w:rPr>
      </w:pPr>
      <w:r w:rsidRPr="00396468">
        <w:rPr>
          <w:b/>
          <w:sz w:val="24"/>
          <w:szCs w:val="24"/>
        </w:rPr>
        <w:t xml:space="preserve">Tanuló </w:t>
      </w:r>
      <w:r w:rsidR="00ED52B0" w:rsidRPr="00396468">
        <w:rPr>
          <w:b/>
          <w:sz w:val="24"/>
          <w:szCs w:val="24"/>
        </w:rPr>
        <w:tab/>
      </w:r>
      <w:r w:rsidR="00CE36E2" w:rsidRPr="00396468">
        <w:rPr>
          <w:b/>
          <w:sz w:val="24"/>
          <w:szCs w:val="24"/>
        </w:rPr>
        <w:t>3</w:t>
      </w:r>
      <w:r w:rsidRPr="00396468">
        <w:rPr>
          <w:b/>
          <w:sz w:val="24"/>
          <w:szCs w:val="24"/>
        </w:rPr>
        <w:t xml:space="preserve"> 000 pont.</w:t>
      </w:r>
    </w:p>
    <w:p w:rsidR="00361587" w:rsidRPr="000F6CBC" w:rsidRDefault="00361587" w:rsidP="00A36321">
      <w:pPr>
        <w:pStyle w:val="Stlus1"/>
        <w:widowControl/>
        <w:ind w:firstLine="0"/>
        <w:rPr>
          <w:b/>
          <w:sz w:val="24"/>
          <w:szCs w:val="24"/>
        </w:rPr>
      </w:pPr>
    </w:p>
    <w:p w:rsidR="000F6CBC" w:rsidRPr="000F6CBC" w:rsidRDefault="000F6CBC" w:rsidP="00310F2B">
      <w:pPr>
        <w:widowControl/>
        <w:shd w:val="clear" w:color="auto" w:fill="FFFFFF"/>
        <w:overflowPunct/>
        <w:autoSpaceDE/>
        <w:autoSpaceDN/>
        <w:adjustRightInd/>
        <w:spacing w:after="240"/>
        <w:jc w:val="left"/>
        <w:textAlignment w:val="auto"/>
        <w:rPr>
          <w:color w:val="000000"/>
          <w:sz w:val="24"/>
          <w:szCs w:val="24"/>
        </w:rPr>
      </w:pPr>
      <w:r w:rsidRPr="000F6CBC">
        <w:rPr>
          <w:b/>
          <w:bCs/>
          <w:color w:val="000000"/>
          <w:sz w:val="24"/>
          <w:szCs w:val="24"/>
        </w:rPr>
        <w:t>A versenymunka külalakja és a beállítások</w:t>
      </w:r>
    </w:p>
    <w:p w:rsidR="000F6CBC" w:rsidRPr="000F6CBC" w:rsidRDefault="000F6CBC" w:rsidP="00A36321">
      <w:pPr>
        <w:widowControl/>
        <w:shd w:val="clear" w:color="auto" w:fill="FFFFFF"/>
        <w:overflowPunct/>
        <w:autoSpaceDE/>
        <w:autoSpaceDN/>
        <w:adjustRightInd/>
        <w:jc w:val="left"/>
        <w:textAlignment w:val="auto"/>
        <w:rPr>
          <w:color w:val="000000"/>
          <w:sz w:val="24"/>
          <w:szCs w:val="24"/>
        </w:rPr>
      </w:pPr>
      <w:r w:rsidRPr="00310F2B">
        <w:rPr>
          <w:b/>
          <w:color w:val="000000"/>
          <w:sz w:val="24"/>
          <w:szCs w:val="24"/>
        </w:rPr>
        <w:t xml:space="preserve">Betűtípus: </w:t>
      </w:r>
      <w:r w:rsidRPr="00310F2B">
        <w:rPr>
          <w:b/>
          <w:color w:val="000000"/>
          <w:sz w:val="24"/>
          <w:szCs w:val="24"/>
        </w:rPr>
        <w:tab/>
      </w:r>
      <w:r w:rsidR="00D60100">
        <w:rPr>
          <w:color w:val="000000"/>
          <w:sz w:val="24"/>
          <w:szCs w:val="24"/>
        </w:rPr>
        <w:t xml:space="preserve">Times New Roman, </w:t>
      </w:r>
      <w:r w:rsidRPr="000F6CBC">
        <w:rPr>
          <w:color w:val="000000"/>
          <w:sz w:val="24"/>
          <w:szCs w:val="24"/>
        </w:rPr>
        <w:t>12 pt betűméret</w:t>
      </w:r>
    </w:p>
    <w:p w:rsidR="000F6CBC" w:rsidRPr="000F6CBC" w:rsidRDefault="000F6CBC" w:rsidP="00A36321">
      <w:pPr>
        <w:widowControl/>
        <w:shd w:val="clear" w:color="auto" w:fill="FFFFFF"/>
        <w:overflowPunct/>
        <w:autoSpaceDE/>
        <w:autoSpaceDN/>
        <w:adjustRightInd/>
        <w:jc w:val="left"/>
        <w:textAlignment w:val="auto"/>
        <w:rPr>
          <w:color w:val="000000"/>
          <w:sz w:val="24"/>
          <w:szCs w:val="24"/>
        </w:rPr>
      </w:pPr>
      <w:r w:rsidRPr="00310F2B">
        <w:rPr>
          <w:b/>
          <w:color w:val="000000"/>
          <w:sz w:val="24"/>
          <w:szCs w:val="24"/>
        </w:rPr>
        <w:t>Sor</w:t>
      </w:r>
      <w:r w:rsidR="00310F2B">
        <w:rPr>
          <w:b/>
          <w:color w:val="000000"/>
          <w:sz w:val="24"/>
          <w:szCs w:val="24"/>
        </w:rPr>
        <w:t>távolság</w:t>
      </w:r>
      <w:r w:rsidRPr="00310F2B">
        <w:rPr>
          <w:b/>
          <w:color w:val="000000"/>
          <w:sz w:val="24"/>
          <w:szCs w:val="24"/>
        </w:rPr>
        <w:t xml:space="preserve">: </w:t>
      </w:r>
      <w:r w:rsidRPr="00310F2B">
        <w:rPr>
          <w:b/>
          <w:color w:val="000000"/>
          <w:sz w:val="24"/>
          <w:szCs w:val="24"/>
        </w:rPr>
        <w:tab/>
      </w:r>
      <w:r w:rsidRPr="000F6CBC">
        <w:rPr>
          <w:color w:val="000000"/>
          <w:sz w:val="24"/>
          <w:szCs w:val="24"/>
        </w:rPr>
        <w:t>1,5 sor</w:t>
      </w:r>
    </w:p>
    <w:p w:rsidR="000F6CBC" w:rsidRPr="000F6CBC" w:rsidRDefault="000F6CBC" w:rsidP="00A36321">
      <w:pPr>
        <w:widowControl/>
        <w:shd w:val="clear" w:color="auto" w:fill="FFFFFF"/>
        <w:overflowPunct/>
        <w:autoSpaceDE/>
        <w:autoSpaceDN/>
        <w:adjustRightInd/>
        <w:jc w:val="left"/>
        <w:textAlignment w:val="auto"/>
        <w:rPr>
          <w:color w:val="000000"/>
          <w:sz w:val="24"/>
          <w:szCs w:val="24"/>
        </w:rPr>
      </w:pPr>
      <w:r w:rsidRPr="00310F2B">
        <w:rPr>
          <w:b/>
          <w:color w:val="000000"/>
          <w:sz w:val="24"/>
          <w:szCs w:val="24"/>
        </w:rPr>
        <w:t xml:space="preserve">Igazítás: </w:t>
      </w:r>
      <w:r w:rsidRPr="00310F2B">
        <w:rPr>
          <w:b/>
          <w:color w:val="000000"/>
          <w:sz w:val="24"/>
          <w:szCs w:val="24"/>
        </w:rPr>
        <w:tab/>
      </w:r>
      <w:r w:rsidRPr="000F6CBC">
        <w:rPr>
          <w:color w:val="000000"/>
          <w:sz w:val="24"/>
          <w:szCs w:val="24"/>
        </w:rPr>
        <w:t>balra zárt</w:t>
      </w:r>
    </w:p>
    <w:p w:rsidR="000F6CBC" w:rsidRPr="000F6CBC" w:rsidRDefault="000F6CBC" w:rsidP="00A36321">
      <w:pPr>
        <w:widowControl/>
        <w:shd w:val="clear" w:color="auto" w:fill="FFFFFF"/>
        <w:overflowPunct/>
        <w:autoSpaceDE/>
        <w:autoSpaceDN/>
        <w:adjustRightInd/>
        <w:jc w:val="left"/>
        <w:textAlignment w:val="auto"/>
        <w:rPr>
          <w:color w:val="000000"/>
          <w:sz w:val="24"/>
          <w:szCs w:val="24"/>
        </w:rPr>
      </w:pPr>
      <w:r w:rsidRPr="00310F2B">
        <w:rPr>
          <w:b/>
          <w:color w:val="000000"/>
          <w:sz w:val="24"/>
          <w:szCs w:val="24"/>
        </w:rPr>
        <w:t>Margóérték:</w:t>
      </w:r>
      <w:r>
        <w:rPr>
          <w:color w:val="000000"/>
          <w:sz w:val="24"/>
          <w:szCs w:val="24"/>
        </w:rPr>
        <w:tab/>
      </w:r>
      <w:r w:rsidRPr="000F6CBC">
        <w:rPr>
          <w:color w:val="000000"/>
          <w:sz w:val="24"/>
          <w:szCs w:val="24"/>
        </w:rPr>
        <w:t>a betöltött forrásállomány margóértéke, azon nem kell változtatni.</w:t>
      </w:r>
    </w:p>
    <w:p w:rsidR="000F6CBC" w:rsidRPr="000F6CBC" w:rsidRDefault="000F6CBC" w:rsidP="00A36321">
      <w:pPr>
        <w:widowControl/>
        <w:shd w:val="clear" w:color="auto" w:fill="FFFFFF"/>
        <w:overflowPunct/>
        <w:autoSpaceDE/>
        <w:autoSpaceDN/>
        <w:adjustRightInd/>
        <w:jc w:val="left"/>
        <w:textAlignment w:val="auto"/>
        <w:rPr>
          <w:color w:val="000000"/>
          <w:sz w:val="24"/>
          <w:szCs w:val="24"/>
        </w:rPr>
      </w:pPr>
      <w:r w:rsidRPr="000F6CBC">
        <w:rPr>
          <w:color w:val="000000"/>
          <w:sz w:val="24"/>
          <w:szCs w:val="24"/>
        </w:rPr>
        <w:t> </w:t>
      </w:r>
    </w:p>
    <w:p w:rsidR="000F6CBC" w:rsidRPr="000F6CBC" w:rsidRDefault="000F6CBC" w:rsidP="00BB0EAA">
      <w:pPr>
        <w:widowControl/>
        <w:shd w:val="clear" w:color="auto" w:fill="FFFFFF"/>
        <w:overflowPunct/>
        <w:autoSpaceDE/>
        <w:autoSpaceDN/>
        <w:adjustRightInd/>
        <w:ind w:left="1106" w:hanging="1106"/>
        <w:textAlignment w:val="auto"/>
        <w:rPr>
          <w:color w:val="000000"/>
          <w:sz w:val="24"/>
          <w:szCs w:val="24"/>
        </w:rPr>
      </w:pPr>
      <w:r w:rsidRPr="000F6CBC">
        <w:rPr>
          <w:b/>
          <w:bCs/>
          <w:color w:val="000000"/>
          <w:sz w:val="24"/>
          <w:szCs w:val="24"/>
        </w:rPr>
        <w:lastRenderedPageBreak/>
        <w:t>Figyelem! </w:t>
      </w:r>
      <w:r w:rsidRPr="000F6CBC">
        <w:rPr>
          <w:color w:val="000000"/>
          <w:sz w:val="24"/>
          <w:szCs w:val="24"/>
        </w:rPr>
        <w:t>A korrektúrázásra szánt feladatlapon a korrektúrajelek vannak jelölve, az elvégzett ko</w:t>
      </w:r>
      <w:r w:rsidRPr="000F6CBC">
        <w:rPr>
          <w:color w:val="000000"/>
          <w:sz w:val="24"/>
          <w:szCs w:val="24"/>
        </w:rPr>
        <w:t>r</w:t>
      </w:r>
      <w:r w:rsidRPr="000F6CBC">
        <w:rPr>
          <w:color w:val="000000"/>
          <w:sz w:val="24"/>
          <w:szCs w:val="24"/>
        </w:rPr>
        <w:t>rektúrák száma nincs. Minden szakasz 5 soros, a betöltött forrásfájl egy bekezdés, f</w:t>
      </w:r>
      <w:r w:rsidRPr="000F6CBC">
        <w:rPr>
          <w:color w:val="000000"/>
          <w:sz w:val="24"/>
          <w:szCs w:val="24"/>
        </w:rPr>
        <w:t>o</w:t>
      </w:r>
      <w:r w:rsidRPr="000F6CBC">
        <w:rPr>
          <w:color w:val="000000"/>
          <w:sz w:val="24"/>
          <w:szCs w:val="24"/>
        </w:rPr>
        <w:t>lyamatosan írt szöveg.</w:t>
      </w:r>
    </w:p>
    <w:p w:rsidR="00B84E7A" w:rsidRDefault="000F6CBC" w:rsidP="00A36321">
      <w:pPr>
        <w:widowControl/>
        <w:shd w:val="clear" w:color="auto" w:fill="FFFFFF"/>
        <w:overflowPunct/>
        <w:autoSpaceDE/>
        <w:autoSpaceDN/>
        <w:adjustRightInd/>
        <w:jc w:val="left"/>
        <w:textAlignment w:val="auto"/>
        <w:rPr>
          <w:color w:val="222222"/>
          <w:sz w:val="24"/>
          <w:szCs w:val="24"/>
        </w:rPr>
      </w:pPr>
      <w:r w:rsidRPr="000F6CBC">
        <w:rPr>
          <w:sz w:val="24"/>
          <w:szCs w:val="24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8"/>
      </w:tblGrid>
      <w:tr w:rsidR="00B84E7A" w:rsidRPr="0075439C" w:rsidTr="003F19F2">
        <w:trPr>
          <w:trHeight w:val="965"/>
        </w:trPr>
        <w:tc>
          <w:tcPr>
            <w:tcW w:w="9808" w:type="dxa"/>
          </w:tcPr>
          <w:p w:rsidR="00B84E7A" w:rsidRPr="0075439C" w:rsidRDefault="00B84E7A" w:rsidP="0075439C">
            <w:pPr>
              <w:widowControl/>
              <w:shd w:val="clear" w:color="auto" w:fill="FFFFFF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222222"/>
                <w:sz w:val="24"/>
                <w:szCs w:val="24"/>
              </w:rPr>
            </w:pPr>
            <w:r w:rsidRPr="0075439C">
              <w:rPr>
                <w:b/>
                <w:bCs/>
                <w:color w:val="222222"/>
                <w:sz w:val="24"/>
                <w:szCs w:val="24"/>
              </w:rPr>
              <w:t xml:space="preserve">FIGYELEM! </w:t>
            </w:r>
          </w:p>
          <w:p w:rsidR="00B84E7A" w:rsidRPr="0075439C" w:rsidRDefault="00B84E7A" w:rsidP="0075439C">
            <w:pPr>
              <w:widowControl/>
              <w:shd w:val="clear" w:color="auto" w:fill="FFFFFF"/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222222"/>
                <w:sz w:val="24"/>
                <w:szCs w:val="24"/>
              </w:rPr>
            </w:pPr>
            <w:r w:rsidRPr="0075439C">
              <w:rPr>
                <w:b/>
                <w:bCs/>
                <w:color w:val="222222"/>
                <w:sz w:val="24"/>
                <w:szCs w:val="24"/>
              </w:rPr>
              <w:t>ÉRVÉNYTELEN AZ A VERSENYMUNKA, AMIBEN AZ ELMENTETT ÉS A KINYO</w:t>
            </w:r>
            <w:r w:rsidRPr="0075439C">
              <w:rPr>
                <w:b/>
                <w:bCs/>
                <w:color w:val="222222"/>
                <w:sz w:val="24"/>
                <w:szCs w:val="24"/>
              </w:rPr>
              <w:t>M</w:t>
            </w:r>
            <w:r w:rsidRPr="0075439C">
              <w:rPr>
                <w:b/>
                <w:bCs/>
                <w:color w:val="222222"/>
                <w:sz w:val="24"/>
                <w:szCs w:val="24"/>
              </w:rPr>
              <w:t>TATOTT MUNKA ELTÉR EGYMÁSTÓL!</w:t>
            </w:r>
          </w:p>
          <w:p w:rsidR="00B84E7A" w:rsidRPr="0075439C" w:rsidRDefault="00B84E7A" w:rsidP="0075439C">
            <w:pPr>
              <w:widowControl/>
              <w:overflowPunct/>
              <w:autoSpaceDE/>
              <w:autoSpaceDN/>
              <w:adjustRightInd/>
              <w:jc w:val="left"/>
              <w:textAlignment w:val="auto"/>
              <w:rPr>
                <w:color w:val="222222"/>
                <w:sz w:val="24"/>
                <w:szCs w:val="24"/>
              </w:rPr>
            </w:pPr>
          </w:p>
        </w:tc>
      </w:tr>
    </w:tbl>
    <w:p w:rsidR="00AE799E" w:rsidRDefault="00AE799E" w:rsidP="00035AFE">
      <w:pPr>
        <w:widowControl/>
        <w:jc w:val="center"/>
        <w:rPr>
          <w:b/>
          <w:sz w:val="32"/>
          <w:szCs w:val="32"/>
        </w:rPr>
      </w:pPr>
    </w:p>
    <w:p w:rsidR="00F37D2B" w:rsidRDefault="00F37D2B" w:rsidP="003B51CD">
      <w:pPr>
        <w:widowControl/>
        <w:jc w:val="center"/>
        <w:rPr>
          <w:b/>
          <w:sz w:val="32"/>
          <w:szCs w:val="32"/>
        </w:rPr>
      </w:pPr>
    </w:p>
    <w:p w:rsidR="007C5A9A" w:rsidRPr="00BB0EAA" w:rsidRDefault="007C5A9A" w:rsidP="003B51CD">
      <w:pPr>
        <w:widowControl/>
        <w:jc w:val="center"/>
        <w:rPr>
          <w:b/>
          <w:sz w:val="32"/>
          <w:szCs w:val="32"/>
        </w:rPr>
      </w:pPr>
      <w:r w:rsidRPr="00BB0EAA">
        <w:rPr>
          <w:b/>
          <w:sz w:val="32"/>
          <w:szCs w:val="32"/>
        </w:rPr>
        <w:t xml:space="preserve">IV. </w:t>
      </w:r>
      <w:r w:rsidR="001639AF" w:rsidRPr="00BB0EAA">
        <w:rPr>
          <w:b/>
          <w:sz w:val="32"/>
          <w:szCs w:val="32"/>
        </w:rPr>
        <w:t>B</w:t>
      </w:r>
      <w:r w:rsidRPr="00BB0EAA">
        <w:rPr>
          <w:b/>
          <w:sz w:val="32"/>
          <w:szCs w:val="32"/>
        </w:rPr>
        <w:t>eszédíró gépírás</w:t>
      </w:r>
      <w:r w:rsidR="001639AF" w:rsidRPr="00BB0EAA">
        <w:rPr>
          <w:b/>
          <w:sz w:val="32"/>
          <w:szCs w:val="32"/>
        </w:rPr>
        <w:t xml:space="preserve"> (hangfájlról írás</w:t>
      </w:r>
      <w:r w:rsidRPr="00BB0EAA">
        <w:rPr>
          <w:b/>
          <w:sz w:val="32"/>
          <w:szCs w:val="32"/>
        </w:rPr>
        <w:t>)</w:t>
      </w:r>
    </w:p>
    <w:p w:rsidR="007C5A9A" w:rsidRPr="000F6CBC" w:rsidRDefault="007C5A9A" w:rsidP="003B51CD">
      <w:pPr>
        <w:widowControl/>
        <w:jc w:val="center"/>
        <w:rPr>
          <w:b/>
          <w:sz w:val="24"/>
          <w:szCs w:val="24"/>
        </w:rPr>
      </w:pPr>
    </w:p>
    <w:p w:rsidR="007C5A9A" w:rsidRPr="000F6CBC" w:rsidRDefault="007C5A9A" w:rsidP="003B51CD">
      <w:pPr>
        <w:widowControl/>
        <w:spacing w:after="240"/>
        <w:rPr>
          <w:sz w:val="24"/>
          <w:szCs w:val="24"/>
        </w:rPr>
      </w:pPr>
      <w:r w:rsidRPr="000F6CBC">
        <w:rPr>
          <w:b/>
          <w:sz w:val="24"/>
          <w:szCs w:val="24"/>
        </w:rPr>
        <w:t>Versenyfeladat:</w:t>
      </w:r>
      <w:r w:rsidRPr="000F6CBC">
        <w:rPr>
          <w:sz w:val="24"/>
          <w:szCs w:val="24"/>
        </w:rPr>
        <w:t xml:space="preserve"> digitálisan rögzített diktátum írása, időtartama: 10 perc</w:t>
      </w:r>
    </w:p>
    <w:p w:rsidR="003B51CD" w:rsidRDefault="007C5A9A" w:rsidP="00653F2C">
      <w:pPr>
        <w:shd w:val="clear" w:color="auto" w:fill="FFFFFF"/>
        <w:spacing w:after="240"/>
        <w:rPr>
          <w:sz w:val="24"/>
          <w:szCs w:val="24"/>
        </w:rPr>
      </w:pPr>
      <w:r w:rsidRPr="000F6CBC">
        <w:rPr>
          <w:sz w:val="24"/>
          <w:szCs w:val="24"/>
        </w:rPr>
        <w:t>A diktátum 15 perces, egyenletes beszédsebességű (1 000 karakter – 300 szótag/perc). Az MP3</w:t>
      </w:r>
      <w:r w:rsidR="00066AE3">
        <w:rPr>
          <w:sz w:val="24"/>
          <w:szCs w:val="24"/>
        </w:rPr>
        <w:t>/MP4</w:t>
      </w:r>
      <w:r w:rsidRPr="000F6CBC">
        <w:rPr>
          <w:sz w:val="24"/>
          <w:szCs w:val="24"/>
        </w:rPr>
        <w:t xml:space="preserve"> formátumú hangfájlt a verseny megkezdése előtt telepítjük a versenyző által hozott la</w:t>
      </w:r>
      <w:r w:rsidRPr="000F6CBC">
        <w:rPr>
          <w:sz w:val="24"/>
          <w:szCs w:val="24"/>
        </w:rPr>
        <w:t>p</w:t>
      </w:r>
      <w:r w:rsidRPr="000F6CBC">
        <w:rPr>
          <w:sz w:val="24"/>
          <w:szCs w:val="24"/>
        </w:rPr>
        <w:t xml:space="preserve">topra. A hangfájl lejátszásához a versenyzőnek kell gondoskodnia az audio programról és annak telepítéséről. </w:t>
      </w:r>
    </w:p>
    <w:p w:rsidR="007C5A9A" w:rsidRPr="000F6CBC" w:rsidRDefault="007C5A9A" w:rsidP="00653F2C">
      <w:pPr>
        <w:shd w:val="clear" w:color="auto" w:fill="FFFFFF"/>
        <w:spacing w:after="240"/>
        <w:rPr>
          <w:sz w:val="24"/>
          <w:szCs w:val="24"/>
        </w:rPr>
      </w:pPr>
      <w:r w:rsidRPr="00BB0EAA">
        <w:rPr>
          <w:b/>
          <w:sz w:val="24"/>
          <w:szCs w:val="24"/>
        </w:rPr>
        <w:t>Ajánlott programok:</w:t>
      </w:r>
      <w:r w:rsidRPr="000F6CBC">
        <w:rPr>
          <w:sz w:val="24"/>
          <w:szCs w:val="24"/>
        </w:rPr>
        <w:t xml:space="preserve"> Express Scribe, Sony Digital Voice Editor, VLC Media Player, Winamp (ezek mindegyike ingyenesen letölthető</w:t>
      </w:r>
      <w:r w:rsidR="00066AE3">
        <w:rPr>
          <w:sz w:val="24"/>
          <w:szCs w:val="24"/>
        </w:rPr>
        <w:t xml:space="preserve"> az internetről</w:t>
      </w:r>
      <w:r w:rsidRPr="000F6CBC">
        <w:rPr>
          <w:sz w:val="24"/>
          <w:szCs w:val="24"/>
        </w:rPr>
        <w:t xml:space="preserve">). </w:t>
      </w:r>
    </w:p>
    <w:p w:rsidR="00AE799E" w:rsidRPr="000F6CBC" w:rsidRDefault="007C5A9A" w:rsidP="003B51CD">
      <w:pPr>
        <w:shd w:val="clear" w:color="auto" w:fill="FFFFFF"/>
        <w:rPr>
          <w:sz w:val="24"/>
          <w:szCs w:val="24"/>
        </w:rPr>
      </w:pPr>
      <w:r w:rsidRPr="000F6CBC">
        <w:rPr>
          <w:sz w:val="24"/>
          <w:szCs w:val="24"/>
        </w:rPr>
        <w:t>A hangfájlról írás ideje alatt a felvétel gyorsítása, lassítása, leállítása, újrahallgatása és a szöveg szerkesztése engedélyezett (mind az erre szolgáló billentyűk, mind lábpedál használata lehetséges). A lejátszáshoz szükséges fülhallgatóról, lábpedálról stb. a versenyző maga gondoskodik.</w:t>
      </w:r>
    </w:p>
    <w:p w:rsidR="000E6C2B" w:rsidRDefault="000E6C2B" w:rsidP="003B51CD">
      <w:pPr>
        <w:shd w:val="clear" w:color="auto" w:fill="FFFFFF"/>
        <w:spacing w:after="120"/>
        <w:rPr>
          <w:b/>
          <w:sz w:val="24"/>
          <w:szCs w:val="24"/>
        </w:rPr>
      </w:pPr>
    </w:p>
    <w:p w:rsidR="007C5A9A" w:rsidRDefault="007C5A9A" w:rsidP="003B51CD">
      <w:pPr>
        <w:shd w:val="clear" w:color="auto" w:fill="FFFFFF"/>
        <w:spacing w:after="120"/>
        <w:rPr>
          <w:sz w:val="24"/>
          <w:szCs w:val="24"/>
        </w:rPr>
      </w:pPr>
      <w:r w:rsidRPr="000F6CBC">
        <w:rPr>
          <w:b/>
          <w:sz w:val="24"/>
          <w:szCs w:val="24"/>
        </w:rPr>
        <w:t>A versenymunka érvényessége:</w:t>
      </w:r>
      <w:r w:rsidRPr="000F6CBC">
        <w:rPr>
          <w:sz w:val="24"/>
          <w:szCs w:val="24"/>
        </w:rPr>
        <w:t xml:space="preserve"> 0,5% hibahatárral</w:t>
      </w:r>
    </w:p>
    <w:p w:rsidR="007C5A9A" w:rsidRPr="00BB0EAA" w:rsidRDefault="007C5A9A" w:rsidP="003B51CD">
      <w:pPr>
        <w:numPr>
          <w:ilvl w:val="0"/>
          <w:numId w:val="8"/>
        </w:numPr>
        <w:shd w:val="clear" w:color="auto" w:fill="FFFFFF"/>
        <w:rPr>
          <w:b/>
          <w:sz w:val="24"/>
          <w:szCs w:val="24"/>
        </w:rPr>
      </w:pPr>
      <w:r w:rsidRPr="00BB0EAA">
        <w:rPr>
          <w:b/>
          <w:sz w:val="24"/>
          <w:szCs w:val="24"/>
        </w:rPr>
        <w:t xml:space="preserve">Felnőtt kategóriában: </w:t>
      </w:r>
      <w:r w:rsidR="00BB0EAA">
        <w:rPr>
          <w:b/>
          <w:sz w:val="24"/>
          <w:szCs w:val="24"/>
        </w:rPr>
        <w:tab/>
      </w:r>
      <w:r w:rsidRPr="00BB0EAA">
        <w:rPr>
          <w:b/>
          <w:sz w:val="24"/>
          <w:szCs w:val="24"/>
        </w:rPr>
        <w:t>min.</w:t>
      </w:r>
      <w:r w:rsidR="00ED52B0" w:rsidRPr="00BB0EAA">
        <w:rPr>
          <w:b/>
          <w:sz w:val="24"/>
          <w:szCs w:val="24"/>
        </w:rPr>
        <w:t>30</w:t>
      </w:r>
      <w:r w:rsidRPr="00BB0EAA">
        <w:rPr>
          <w:b/>
          <w:sz w:val="24"/>
          <w:szCs w:val="24"/>
        </w:rPr>
        <w:t xml:space="preserve">00 leütés </w:t>
      </w:r>
    </w:p>
    <w:p w:rsidR="007C5A9A" w:rsidRPr="00BB0EAA" w:rsidRDefault="007C5A9A" w:rsidP="003B51CD">
      <w:pPr>
        <w:numPr>
          <w:ilvl w:val="0"/>
          <w:numId w:val="8"/>
        </w:numPr>
        <w:shd w:val="clear" w:color="auto" w:fill="FFFFFF"/>
        <w:rPr>
          <w:b/>
          <w:sz w:val="24"/>
          <w:szCs w:val="24"/>
        </w:rPr>
      </w:pPr>
      <w:r w:rsidRPr="00BB0EAA">
        <w:rPr>
          <w:b/>
          <w:sz w:val="24"/>
          <w:szCs w:val="24"/>
        </w:rPr>
        <w:t xml:space="preserve">Ifjúsági kategóriában: </w:t>
      </w:r>
      <w:r w:rsidR="00BB0EAA">
        <w:rPr>
          <w:b/>
          <w:sz w:val="24"/>
          <w:szCs w:val="24"/>
        </w:rPr>
        <w:tab/>
      </w:r>
      <w:r w:rsidRPr="00BB0EAA">
        <w:rPr>
          <w:b/>
          <w:sz w:val="24"/>
          <w:szCs w:val="24"/>
        </w:rPr>
        <w:t xml:space="preserve">min. </w:t>
      </w:r>
      <w:r w:rsidR="004E5F94" w:rsidRPr="00BB0EAA">
        <w:rPr>
          <w:b/>
          <w:sz w:val="24"/>
          <w:szCs w:val="24"/>
        </w:rPr>
        <w:t>2</w:t>
      </w:r>
      <w:r w:rsidR="00ED52B0" w:rsidRPr="00BB0EAA">
        <w:rPr>
          <w:b/>
          <w:sz w:val="24"/>
          <w:szCs w:val="24"/>
        </w:rPr>
        <w:t>2</w:t>
      </w:r>
      <w:r w:rsidR="004E5F94" w:rsidRPr="00BB0EAA">
        <w:rPr>
          <w:b/>
          <w:sz w:val="24"/>
          <w:szCs w:val="24"/>
        </w:rPr>
        <w:t>00</w:t>
      </w:r>
      <w:r w:rsidRPr="00BB0EAA">
        <w:rPr>
          <w:b/>
          <w:sz w:val="24"/>
          <w:szCs w:val="24"/>
        </w:rPr>
        <w:t xml:space="preserve"> leütés</w:t>
      </w:r>
    </w:p>
    <w:p w:rsidR="007C5A9A" w:rsidRDefault="007C5A9A" w:rsidP="003B51CD">
      <w:pPr>
        <w:numPr>
          <w:ilvl w:val="0"/>
          <w:numId w:val="8"/>
        </w:numPr>
        <w:shd w:val="clear" w:color="auto" w:fill="FFFFFF"/>
        <w:rPr>
          <w:b/>
          <w:sz w:val="24"/>
          <w:szCs w:val="24"/>
          <w:u w:val="single"/>
        </w:rPr>
      </w:pPr>
      <w:r w:rsidRPr="00783C58">
        <w:rPr>
          <w:b/>
          <w:sz w:val="24"/>
          <w:szCs w:val="24"/>
        </w:rPr>
        <w:t xml:space="preserve">Tanulói kategóriában: </w:t>
      </w:r>
      <w:r w:rsidR="00BB0EAA" w:rsidRPr="00783C58">
        <w:rPr>
          <w:b/>
          <w:sz w:val="24"/>
          <w:szCs w:val="24"/>
        </w:rPr>
        <w:tab/>
      </w:r>
      <w:r w:rsidRPr="00783C58">
        <w:rPr>
          <w:b/>
          <w:sz w:val="24"/>
          <w:szCs w:val="24"/>
        </w:rPr>
        <w:t>min. 2</w:t>
      </w:r>
      <w:r w:rsidR="004E5F94" w:rsidRPr="00783C58">
        <w:rPr>
          <w:b/>
          <w:sz w:val="24"/>
          <w:szCs w:val="24"/>
        </w:rPr>
        <w:t>0</w:t>
      </w:r>
      <w:r w:rsidRPr="00783C58">
        <w:rPr>
          <w:b/>
          <w:sz w:val="24"/>
          <w:szCs w:val="24"/>
        </w:rPr>
        <w:t>00 leütés</w:t>
      </w:r>
    </w:p>
    <w:p w:rsidR="00EC6391" w:rsidRDefault="00EC6391" w:rsidP="003B51CD">
      <w:pPr>
        <w:shd w:val="clear" w:color="auto" w:fill="FFFFFF"/>
        <w:rPr>
          <w:b/>
          <w:sz w:val="24"/>
          <w:szCs w:val="24"/>
          <w:u w:val="single"/>
        </w:rPr>
      </w:pPr>
    </w:p>
    <w:p w:rsidR="007C5A9A" w:rsidRPr="000F6CBC" w:rsidRDefault="00AE799E" w:rsidP="00653F2C">
      <w:pPr>
        <w:shd w:val="clear" w:color="auto" w:fill="FFFFFF"/>
        <w:spacing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 </w:t>
      </w:r>
      <w:r w:rsidR="007C5A9A" w:rsidRPr="000F6CBC">
        <w:rPr>
          <w:b/>
          <w:sz w:val="24"/>
          <w:szCs w:val="24"/>
          <w:u w:val="single"/>
        </w:rPr>
        <w:t>versenymunka értékelése:</w:t>
      </w:r>
    </w:p>
    <w:p w:rsidR="007C5A9A" w:rsidRPr="000F6CBC" w:rsidRDefault="007C5A9A" w:rsidP="00165BC7">
      <w:pPr>
        <w:shd w:val="clear" w:color="auto" w:fill="FFFFFF"/>
        <w:spacing w:after="240"/>
        <w:rPr>
          <w:sz w:val="24"/>
          <w:szCs w:val="24"/>
        </w:rPr>
      </w:pPr>
      <w:r w:rsidRPr="000F6CBC">
        <w:rPr>
          <w:sz w:val="24"/>
          <w:szCs w:val="24"/>
        </w:rPr>
        <w:t xml:space="preserve">A teljes bevitt karakterszámból </w:t>
      </w:r>
      <w:r w:rsidRPr="00BB0EAA">
        <w:rPr>
          <w:b/>
          <w:sz w:val="24"/>
          <w:szCs w:val="24"/>
        </w:rPr>
        <w:t>50 pont kerül levonásra</w:t>
      </w:r>
      <w:r w:rsidRPr="000F6CBC">
        <w:rPr>
          <w:sz w:val="24"/>
          <w:szCs w:val="24"/>
        </w:rPr>
        <w:t xml:space="preserve"> az alábbi hibák esetén:</w:t>
      </w:r>
    </w:p>
    <w:p w:rsidR="007C5A9A" w:rsidRPr="000F6CBC" w:rsidRDefault="007C5A9A" w:rsidP="003B51CD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hiányzó, hozzáírt vagy megváltoztatott karakterek (maximum egy hibát számítunk szava</w:t>
      </w: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n</w:t>
      </w: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ként),</w:t>
      </w:r>
    </w:p>
    <w:p w:rsidR="007C5A9A" w:rsidRPr="000F6CBC" w:rsidRDefault="007C5A9A" w:rsidP="003B51CD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két karakter vagy szó felcserélése,</w:t>
      </w:r>
    </w:p>
    <w:p w:rsidR="007C5A9A" w:rsidRPr="000F6CBC" w:rsidRDefault="007C5A9A" w:rsidP="003B51CD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hiányzó vagy felesleges szavak, szócsoportok,</w:t>
      </w:r>
    </w:p>
    <w:p w:rsidR="007C5A9A" w:rsidRPr="000F6CBC" w:rsidRDefault="007C5A9A" w:rsidP="003B51CD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hiányzó vagy felesleges szóköz,</w:t>
      </w:r>
    </w:p>
    <w:p w:rsidR="007C5A9A" w:rsidRPr="000F6CBC" w:rsidRDefault="007C5A9A" w:rsidP="003B51CD">
      <w:pPr>
        <w:pStyle w:val="Listaszerbekezds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  <w:r w:rsidRPr="000F6CBC">
        <w:rPr>
          <w:rFonts w:ascii="Times New Roman" w:eastAsia="Times New Roman" w:hAnsi="Times New Roman"/>
          <w:sz w:val="24"/>
          <w:szCs w:val="24"/>
          <w:lang w:eastAsia="hu-HU"/>
        </w:rPr>
        <w:t>hiányzó pont, kérdőjel vagy vessző (például felsorolás esetén).</w:t>
      </w:r>
    </w:p>
    <w:p w:rsidR="00F62DCE" w:rsidRPr="000F6CBC" w:rsidRDefault="00F62DCE" w:rsidP="003B51CD">
      <w:pPr>
        <w:pStyle w:val="Listaszerbekezds"/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66782E" w:rsidRDefault="007C5A9A" w:rsidP="00165BC7">
      <w:pPr>
        <w:shd w:val="clear" w:color="auto" w:fill="FFFFFF"/>
        <w:spacing w:after="240"/>
        <w:rPr>
          <w:sz w:val="24"/>
          <w:szCs w:val="24"/>
        </w:rPr>
      </w:pPr>
      <w:r w:rsidRPr="000F6CBC">
        <w:rPr>
          <w:sz w:val="24"/>
          <w:szCs w:val="24"/>
        </w:rPr>
        <w:t>Kihagyott szavaknál vagy soroknál a megfelelő számú karakter kerül levonásra. Az utolsó 10 kara</w:t>
      </w:r>
      <w:r w:rsidRPr="000F6CBC">
        <w:rPr>
          <w:sz w:val="24"/>
          <w:szCs w:val="24"/>
        </w:rPr>
        <w:t>k</w:t>
      </w:r>
      <w:r w:rsidRPr="000F6CBC">
        <w:rPr>
          <w:sz w:val="24"/>
          <w:szCs w:val="24"/>
        </w:rPr>
        <w:t xml:space="preserve">terben nem számítunk hibákat, a leütésszámot az utolsó helyes karakterig számoljuk. </w:t>
      </w:r>
    </w:p>
    <w:p w:rsidR="0066782E" w:rsidRDefault="007C5A9A" w:rsidP="00165BC7">
      <w:pPr>
        <w:shd w:val="clear" w:color="auto" w:fill="FFFFFF"/>
        <w:spacing w:after="240"/>
        <w:rPr>
          <w:sz w:val="24"/>
          <w:szCs w:val="24"/>
        </w:rPr>
      </w:pPr>
      <w:r w:rsidRPr="000F6CBC">
        <w:rPr>
          <w:sz w:val="24"/>
          <w:szCs w:val="24"/>
        </w:rPr>
        <w:t>Azokban az esetekben, amelyekben egynél több lehetőség van egy szót helyesen leírni vagy az írá</w:t>
      </w:r>
      <w:r w:rsidRPr="000F6CBC">
        <w:rPr>
          <w:sz w:val="24"/>
          <w:szCs w:val="24"/>
        </w:rPr>
        <w:t>s</w:t>
      </w:r>
      <w:r w:rsidRPr="000F6CBC">
        <w:rPr>
          <w:sz w:val="24"/>
          <w:szCs w:val="24"/>
        </w:rPr>
        <w:lastRenderedPageBreak/>
        <w:t>jeleket többféleképpen lehet használni, és a diktátumból nem derül ki egyértelműen, melyiket kell</w:t>
      </w:r>
      <w:r w:rsidRPr="000F6CBC">
        <w:rPr>
          <w:sz w:val="24"/>
          <w:szCs w:val="24"/>
        </w:rPr>
        <w:t>e</w:t>
      </w:r>
      <w:r w:rsidRPr="000F6CBC">
        <w:rPr>
          <w:sz w:val="24"/>
          <w:szCs w:val="24"/>
        </w:rPr>
        <w:t>ne alkalmazni, nem számítunk hibákat, ha az egyébként szabályos formájú betűzés vagy központ</w:t>
      </w:r>
      <w:r w:rsidRPr="000F6CBC">
        <w:rPr>
          <w:sz w:val="24"/>
          <w:szCs w:val="24"/>
        </w:rPr>
        <w:t>o</w:t>
      </w:r>
      <w:r w:rsidRPr="000F6CBC">
        <w:rPr>
          <w:sz w:val="24"/>
          <w:szCs w:val="24"/>
        </w:rPr>
        <w:t xml:space="preserve">zás az eredeti szövegtől el is tér. Az ismétlődő hibákat csak egyszer számoljuk. </w:t>
      </w:r>
    </w:p>
    <w:p w:rsidR="007C5A9A" w:rsidRPr="000F6CBC" w:rsidRDefault="007C5A9A" w:rsidP="00165BC7">
      <w:pPr>
        <w:shd w:val="clear" w:color="auto" w:fill="FFFFFF"/>
        <w:spacing w:after="240"/>
        <w:rPr>
          <w:sz w:val="24"/>
          <w:szCs w:val="24"/>
        </w:rPr>
      </w:pPr>
      <w:r w:rsidRPr="000F6CBC">
        <w:rPr>
          <w:sz w:val="24"/>
          <w:szCs w:val="24"/>
        </w:rPr>
        <w:t>Az eredményeket az összegyűjtött pontok alapján rangsoroljuk, az értékelés részben meghatározo</w:t>
      </w:r>
      <w:r w:rsidRPr="000F6CBC">
        <w:rPr>
          <w:sz w:val="24"/>
          <w:szCs w:val="24"/>
        </w:rPr>
        <w:t>t</w:t>
      </w:r>
      <w:r w:rsidRPr="000F6CBC">
        <w:rPr>
          <w:sz w:val="24"/>
          <w:szCs w:val="24"/>
        </w:rPr>
        <w:t>taknak megfelelően.</w:t>
      </w:r>
    </w:p>
    <w:p w:rsidR="004A6ACA" w:rsidRDefault="004A6ACA" w:rsidP="00A36321">
      <w:pPr>
        <w:shd w:val="clear" w:color="auto" w:fill="FFFFFF"/>
        <w:rPr>
          <w:sz w:val="24"/>
          <w:szCs w:val="24"/>
        </w:rPr>
      </w:pPr>
    </w:p>
    <w:p w:rsidR="004A6ACA" w:rsidRPr="00BB0EAA" w:rsidRDefault="004A6ACA" w:rsidP="003D4A09">
      <w:pPr>
        <w:widowControl/>
        <w:spacing w:after="240"/>
        <w:jc w:val="center"/>
        <w:rPr>
          <w:b/>
          <w:sz w:val="32"/>
          <w:szCs w:val="32"/>
        </w:rPr>
      </w:pPr>
      <w:r w:rsidRPr="00BB0EAA">
        <w:rPr>
          <w:b/>
          <w:sz w:val="32"/>
          <w:szCs w:val="32"/>
        </w:rPr>
        <w:t xml:space="preserve">V. </w:t>
      </w:r>
      <w:r>
        <w:rPr>
          <w:b/>
          <w:sz w:val="32"/>
          <w:szCs w:val="32"/>
        </w:rPr>
        <w:t xml:space="preserve">Jegyzőkönyvvezetés </w:t>
      </w:r>
    </w:p>
    <w:p w:rsidR="0057051D" w:rsidRDefault="0057051D" w:rsidP="0057051D">
      <w:pPr>
        <w:pStyle w:val="Stlus1"/>
        <w:spacing w:after="240"/>
        <w:ind w:firstLine="0"/>
        <w:rPr>
          <w:sz w:val="24"/>
          <w:szCs w:val="24"/>
        </w:rPr>
      </w:pPr>
      <w:r>
        <w:rPr>
          <w:sz w:val="24"/>
          <w:szCs w:val="24"/>
        </w:rPr>
        <w:t>A versenyszám kategóriái:</w:t>
      </w:r>
    </w:p>
    <w:p w:rsidR="0057051D" w:rsidRDefault="0057051D" w:rsidP="0057051D">
      <w:pPr>
        <w:pStyle w:val="Stlus1"/>
        <w:numPr>
          <w:ilvl w:val="0"/>
          <w:numId w:val="7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felnőtt,</w:t>
      </w:r>
    </w:p>
    <w:p w:rsidR="0057051D" w:rsidRDefault="0057051D" w:rsidP="0057051D">
      <w:pPr>
        <w:pStyle w:val="Stlus1"/>
        <w:numPr>
          <w:ilvl w:val="0"/>
          <w:numId w:val="7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ifjúsági,</w:t>
      </w:r>
    </w:p>
    <w:p w:rsidR="0057051D" w:rsidRDefault="0057051D" w:rsidP="0057051D">
      <w:pPr>
        <w:pStyle w:val="Stlus1"/>
        <w:numPr>
          <w:ilvl w:val="0"/>
          <w:numId w:val="7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tanuló (évfolyamtól függetlenül).</w:t>
      </w:r>
    </w:p>
    <w:p w:rsidR="00137DC8" w:rsidRPr="0057051D" w:rsidRDefault="00137DC8" w:rsidP="0057051D">
      <w:pPr>
        <w:pStyle w:val="Stlus1"/>
        <w:spacing w:after="240"/>
        <w:ind w:firstLine="0"/>
        <w:rPr>
          <w:b/>
          <w:bCs/>
          <w:sz w:val="24"/>
          <w:szCs w:val="24"/>
        </w:rPr>
      </w:pPr>
      <w:r w:rsidRPr="0057051D">
        <w:rPr>
          <w:b/>
          <w:bCs/>
          <w:iCs/>
          <w:sz w:val="24"/>
          <w:szCs w:val="24"/>
        </w:rPr>
        <w:t>Averseny leírása</w:t>
      </w:r>
    </w:p>
    <w:p w:rsidR="003B3796" w:rsidRPr="00EC6391" w:rsidRDefault="003B3796" w:rsidP="003B3796">
      <w:pPr>
        <w:shd w:val="clear" w:color="auto" w:fill="FFFFFF"/>
        <w:rPr>
          <w:i/>
          <w:sz w:val="24"/>
          <w:szCs w:val="24"/>
        </w:rPr>
      </w:pPr>
      <w:r w:rsidRPr="00EC6391">
        <w:rPr>
          <w:i/>
          <w:sz w:val="24"/>
          <w:szCs w:val="24"/>
        </w:rPr>
        <w:t>A verseny egy részből áll:</w:t>
      </w:r>
    </w:p>
    <w:p w:rsidR="003B3796" w:rsidRPr="00AE799E" w:rsidRDefault="003B3796" w:rsidP="00165BC7">
      <w:pPr>
        <w:shd w:val="clear" w:color="auto" w:fill="FFFFFF"/>
        <w:spacing w:after="240"/>
        <w:rPr>
          <w:sz w:val="24"/>
          <w:szCs w:val="24"/>
        </w:rPr>
      </w:pPr>
      <w:r w:rsidRPr="00AE799E">
        <w:rPr>
          <w:sz w:val="24"/>
          <w:szCs w:val="24"/>
        </w:rPr>
        <w:t xml:space="preserve">Kivonat készítése teljes mondatokban egy olyan szövegből, amelyet </w:t>
      </w:r>
      <w:r w:rsidR="002750E8" w:rsidRPr="00AE799E">
        <w:rPr>
          <w:sz w:val="24"/>
          <w:szCs w:val="24"/>
        </w:rPr>
        <w:t xml:space="preserve">9 </w:t>
      </w:r>
      <w:r w:rsidRPr="00AE799E">
        <w:rPr>
          <w:sz w:val="24"/>
          <w:szCs w:val="24"/>
        </w:rPr>
        <w:t>perc alatt diktáltak le. A di</w:t>
      </w:r>
      <w:r w:rsidRPr="00AE799E">
        <w:rPr>
          <w:sz w:val="24"/>
          <w:szCs w:val="24"/>
        </w:rPr>
        <w:t>k</w:t>
      </w:r>
      <w:r w:rsidRPr="00AE799E">
        <w:rPr>
          <w:sz w:val="24"/>
          <w:szCs w:val="24"/>
        </w:rPr>
        <w:t>tált szövegnek van címe, és több számozott bekezdéscímet tartalmaz, amelyek jelzik a kivonatola</w:t>
      </w:r>
      <w:r w:rsidRPr="00AE799E">
        <w:rPr>
          <w:sz w:val="24"/>
          <w:szCs w:val="24"/>
        </w:rPr>
        <w:t>n</w:t>
      </w:r>
      <w:r w:rsidRPr="00AE799E">
        <w:rPr>
          <w:sz w:val="24"/>
          <w:szCs w:val="24"/>
        </w:rPr>
        <w:t>dó szöveg fő témáját és alárendelt témáit. Ezeket a címeket szó szerint kell áttenni.</w:t>
      </w:r>
    </w:p>
    <w:p w:rsidR="003B3796" w:rsidRPr="00AE799E" w:rsidRDefault="003B3796" w:rsidP="003B3796">
      <w:pPr>
        <w:shd w:val="clear" w:color="auto" w:fill="FFFFFF"/>
        <w:rPr>
          <w:sz w:val="24"/>
          <w:szCs w:val="24"/>
        </w:rPr>
      </w:pPr>
      <w:r w:rsidRPr="00AE799E">
        <w:rPr>
          <w:sz w:val="24"/>
          <w:szCs w:val="24"/>
        </w:rPr>
        <w:t>Ezen a versenyen részt lehet venni akár kéz</w:t>
      </w:r>
      <w:r w:rsidR="00B20C68">
        <w:rPr>
          <w:sz w:val="24"/>
          <w:szCs w:val="24"/>
        </w:rPr>
        <w:t>i jegyzéssel</w:t>
      </w:r>
      <w:r w:rsidRPr="00AE799E">
        <w:rPr>
          <w:sz w:val="24"/>
          <w:szCs w:val="24"/>
        </w:rPr>
        <w:t>, akár számítógépet használva.</w:t>
      </w:r>
    </w:p>
    <w:p w:rsidR="003B3796" w:rsidRPr="00AE799E" w:rsidRDefault="003B3796" w:rsidP="003B3796">
      <w:pPr>
        <w:shd w:val="clear" w:color="auto" w:fill="FFFFFF"/>
        <w:rPr>
          <w:sz w:val="24"/>
          <w:szCs w:val="24"/>
        </w:rPr>
      </w:pPr>
    </w:p>
    <w:p w:rsidR="003B3796" w:rsidRPr="00AE799E" w:rsidRDefault="003B3796" w:rsidP="003B3796">
      <w:pPr>
        <w:shd w:val="clear" w:color="auto" w:fill="FFFFFF"/>
        <w:rPr>
          <w:sz w:val="24"/>
          <w:szCs w:val="24"/>
        </w:rPr>
      </w:pPr>
      <w:r w:rsidRPr="00AE799E">
        <w:rPr>
          <w:sz w:val="24"/>
          <w:szCs w:val="24"/>
        </w:rPr>
        <w:t xml:space="preserve">A diktálás növekvő sebességgel történik, az alábbiak szerint: 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 xml:space="preserve">1. perc: </w:t>
      </w:r>
      <w:r w:rsidRPr="00AE799E">
        <w:rPr>
          <w:sz w:val="24"/>
          <w:szCs w:val="24"/>
        </w:rPr>
        <w:tab/>
        <w:t>162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 xml:space="preserve">2. perc: </w:t>
      </w:r>
      <w:r w:rsidRPr="00AE799E">
        <w:rPr>
          <w:sz w:val="24"/>
          <w:szCs w:val="24"/>
        </w:rPr>
        <w:tab/>
        <w:t>174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 xml:space="preserve">3. perc: </w:t>
      </w:r>
      <w:r w:rsidRPr="00AE799E">
        <w:rPr>
          <w:sz w:val="24"/>
          <w:szCs w:val="24"/>
        </w:rPr>
        <w:tab/>
        <w:t>186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 xml:space="preserve">4. perc: </w:t>
      </w:r>
      <w:r w:rsidRPr="00AE799E">
        <w:rPr>
          <w:sz w:val="24"/>
          <w:szCs w:val="24"/>
        </w:rPr>
        <w:tab/>
        <w:t>198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>5. perc:</w:t>
      </w:r>
      <w:r w:rsidRPr="00AE799E">
        <w:rPr>
          <w:sz w:val="24"/>
          <w:szCs w:val="24"/>
        </w:rPr>
        <w:tab/>
        <w:t>210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 xml:space="preserve">6. perc: </w:t>
      </w:r>
      <w:r w:rsidRPr="00AE799E">
        <w:rPr>
          <w:sz w:val="24"/>
          <w:szCs w:val="24"/>
        </w:rPr>
        <w:tab/>
        <w:t>227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>7. perc:</w:t>
      </w:r>
      <w:r w:rsidRPr="00AE799E">
        <w:rPr>
          <w:sz w:val="24"/>
          <w:szCs w:val="24"/>
        </w:rPr>
        <w:tab/>
        <w:t>244 szótag/perc</w:t>
      </w:r>
    </w:p>
    <w:p w:rsidR="003B3796" w:rsidRPr="00AE799E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 w:rsidRPr="00AE799E">
        <w:rPr>
          <w:sz w:val="24"/>
          <w:szCs w:val="24"/>
        </w:rPr>
        <w:t xml:space="preserve">8. perc: </w:t>
      </w:r>
      <w:r w:rsidRPr="00AE799E">
        <w:rPr>
          <w:sz w:val="24"/>
          <w:szCs w:val="24"/>
        </w:rPr>
        <w:tab/>
        <w:t>261 szótag/perc</w:t>
      </w:r>
    </w:p>
    <w:p w:rsidR="003B3796" w:rsidRDefault="003B3796" w:rsidP="00165BC7">
      <w:pPr>
        <w:shd w:val="clear" w:color="auto" w:fill="FFFFFF"/>
        <w:tabs>
          <w:tab w:val="left" w:pos="993"/>
        </w:tabs>
        <w:ind w:left="426"/>
        <w:rPr>
          <w:sz w:val="24"/>
          <w:szCs w:val="24"/>
        </w:rPr>
      </w:pPr>
      <w:r>
        <w:rPr>
          <w:sz w:val="24"/>
          <w:szCs w:val="24"/>
        </w:rPr>
        <w:t xml:space="preserve">9. perc: </w:t>
      </w:r>
      <w:r>
        <w:rPr>
          <w:sz w:val="24"/>
          <w:szCs w:val="24"/>
        </w:rPr>
        <w:tab/>
        <w:t>278 szótag/perc</w:t>
      </w:r>
    </w:p>
    <w:p w:rsidR="003B3796" w:rsidRDefault="003B3796" w:rsidP="003B3796">
      <w:pPr>
        <w:shd w:val="clear" w:color="auto" w:fill="FFFFFF"/>
        <w:tabs>
          <w:tab w:val="left" w:pos="993"/>
        </w:tabs>
        <w:rPr>
          <w:sz w:val="24"/>
          <w:szCs w:val="24"/>
        </w:rPr>
      </w:pPr>
    </w:p>
    <w:p w:rsidR="003B3796" w:rsidRPr="00137DC8" w:rsidRDefault="002750E8" w:rsidP="00165BC7">
      <w:pPr>
        <w:shd w:val="clear" w:color="auto" w:fill="FFFFFF"/>
        <w:tabs>
          <w:tab w:val="left" w:pos="993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Összesen</w:t>
      </w:r>
      <w:r w:rsidR="00165BC7">
        <w:rPr>
          <w:sz w:val="24"/>
          <w:szCs w:val="24"/>
        </w:rPr>
        <w:t>:</w:t>
      </w:r>
      <w:r>
        <w:rPr>
          <w:sz w:val="24"/>
          <w:szCs w:val="24"/>
        </w:rPr>
        <w:t xml:space="preserve"> 1940 szótag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  <w:r w:rsidRPr="00137DC8">
        <w:rPr>
          <w:sz w:val="24"/>
          <w:szCs w:val="24"/>
        </w:rPr>
        <w:t>Az áttétel megengedett ideje</w:t>
      </w:r>
      <w:r w:rsidR="00B20C68">
        <w:rPr>
          <w:sz w:val="24"/>
          <w:szCs w:val="24"/>
        </w:rPr>
        <w:t>:</w:t>
      </w:r>
      <w:r w:rsidRPr="00137DC8">
        <w:rPr>
          <w:sz w:val="24"/>
          <w:szCs w:val="24"/>
        </w:rPr>
        <w:t xml:space="preserve"> maximum 90 perc</w:t>
      </w:r>
      <w:r>
        <w:rPr>
          <w:sz w:val="24"/>
          <w:szCs w:val="24"/>
        </w:rPr>
        <w:t>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</w:p>
    <w:p w:rsidR="003B3796" w:rsidRPr="00137DC8" w:rsidRDefault="003B3796" w:rsidP="000E6C2B">
      <w:pPr>
        <w:shd w:val="clear" w:color="auto" w:fill="FFFFFF"/>
        <w:spacing w:after="240"/>
        <w:rPr>
          <w:sz w:val="24"/>
          <w:szCs w:val="24"/>
        </w:rPr>
      </w:pPr>
      <w:r w:rsidRPr="00EC6391">
        <w:rPr>
          <w:b/>
          <w:i/>
          <w:sz w:val="24"/>
          <w:szCs w:val="24"/>
        </w:rPr>
        <w:t>Értékelés</w:t>
      </w:r>
      <w:r w:rsidR="00EC6391">
        <w:rPr>
          <w:b/>
          <w:i/>
          <w:sz w:val="24"/>
          <w:szCs w:val="24"/>
        </w:rPr>
        <w:t>:</w:t>
      </w:r>
      <w:r w:rsidRPr="00137DC8">
        <w:rPr>
          <w:sz w:val="24"/>
          <w:szCs w:val="24"/>
        </w:rPr>
        <w:t xml:space="preserve">A </w:t>
      </w:r>
      <w:r w:rsidR="003D4A09" w:rsidRPr="007F0090">
        <w:rPr>
          <w:sz w:val="24"/>
          <w:szCs w:val="24"/>
        </w:rPr>
        <w:t>versenymunkát</w:t>
      </w:r>
      <w:r w:rsidRPr="00137DC8">
        <w:rPr>
          <w:sz w:val="24"/>
          <w:szCs w:val="24"/>
        </w:rPr>
        <w:t xml:space="preserve"> jegyzőkönyvminta alapján értékeli</w:t>
      </w:r>
      <w:r w:rsidR="0057051D">
        <w:rPr>
          <w:sz w:val="24"/>
          <w:szCs w:val="24"/>
        </w:rPr>
        <w:t xml:space="preserve"> a versenybizottság</w:t>
      </w:r>
      <w:r w:rsidRPr="00137DC8">
        <w:rPr>
          <w:sz w:val="24"/>
          <w:szCs w:val="24"/>
        </w:rPr>
        <w:t>. A minta tarta</w:t>
      </w:r>
      <w:r w:rsidRPr="00137DC8">
        <w:rPr>
          <w:sz w:val="24"/>
          <w:szCs w:val="24"/>
        </w:rPr>
        <w:t>l</w:t>
      </w:r>
      <w:r w:rsidRPr="00137DC8">
        <w:rPr>
          <w:sz w:val="24"/>
          <w:szCs w:val="24"/>
        </w:rPr>
        <w:t>mazza a címet és a számozott alcímeket, valamint minden számozott alcím után az alapszöveg me</w:t>
      </w:r>
      <w:r w:rsidRPr="00137DC8">
        <w:rPr>
          <w:sz w:val="24"/>
          <w:szCs w:val="24"/>
        </w:rPr>
        <w:t>g</w:t>
      </w:r>
      <w:r w:rsidRPr="00137DC8">
        <w:rPr>
          <w:sz w:val="24"/>
          <w:szCs w:val="24"/>
        </w:rPr>
        <w:t>határozott részének legfontosabb elemeit, amelyeknek meg kell jelenniük a versenyző összefoglal</w:t>
      </w:r>
      <w:r w:rsidRPr="00137DC8">
        <w:rPr>
          <w:sz w:val="24"/>
          <w:szCs w:val="24"/>
        </w:rPr>
        <w:t>ó</w:t>
      </w:r>
      <w:r w:rsidRPr="00137DC8">
        <w:rPr>
          <w:sz w:val="24"/>
          <w:szCs w:val="24"/>
        </w:rPr>
        <w:t>jában.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  <w:r w:rsidRPr="00137DC8">
        <w:rPr>
          <w:sz w:val="24"/>
          <w:szCs w:val="24"/>
        </w:rPr>
        <w:t>Minden egyes kivonatolandó</w:t>
      </w:r>
      <w:r>
        <w:rPr>
          <w:sz w:val="24"/>
          <w:szCs w:val="24"/>
        </w:rPr>
        <w:t xml:space="preserve"> szakaszért egy bizonyos számú </w:t>
      </w:r>
      <w:r w:rsidRPr="00137DC8">
        <w:rPr>
          <w:sz w:val="24"/>
          <w:szCs w:val="24"/>
        </w:rPr>
        <w:t>pont</w:t>
      </w:r>
      <w:r>
        <w:rPr>
          <w:sz w:val="24"/>
          <w:szCs w:val="24"/>
        </w:rPr>
        <w:t>szám</w:t>
      </w:r>
      <w:r w:rsidRPr="00137DC8">
        <w:rPr>
          <w:sz w:val="24"/>
          <w:szCs w:val="24"/>
        </w:rPr>
        <w:t xml:space="preserve"> jár, amelyekből a versenyző</w:t>
      </w:r>
      <w:r>
        <w:rPr>
          <w:sz w:val="24"/>
          <w:szCs w:val="24"/>
        </w:rPr>
        <w:t xml:space="preserve"> összesen legfeljebb 100 </w:t>
      </w:r>
      <w:r w:rsidRPr="00137DC8">
        <w:rPr>
          <w:sz w:val="24"/>
          <w:szCs w:val="24"/>
        </w:rPr>
        <w:t>pontot szerezhet.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  <w:r w:rsidRPr="00137DC8">
        <w:rPr>
          <w:sz w:val="24"/>
          <w:szCs w:val="24"/>
        </w:rPr>
        <w:lastRenderedPageBreak/>
        <w:t>A versenyző áttételében a szakaszok szószáma nem lehet több mint a lediktált szavak számának fele. Az efölötti számú szót feleslegesnek tekintik, és büntetőpont jár minden egyes felesleges szó után.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</w:p>
    <w:p w:rsidR="003B3796" w:rsidRPr="00137DC8" w:rsidRDefault="003B3796" w:rsidP="00165BC7">
      <w:pPr>
        <w:shd w:val="clear" w:color="auto" w:fill="FFFFFF"/>
        <w:spacing w:after="240"/>
        <w:rPr>
          <w:sz w:val="24"/>
          <w:szCs w:val="24"/>
        </w:rPr>
      </w:pPr>
      <w:r w:rsidRPr="00137DC8">
        <w:rPr>
          <w:sz w:val="24"/>
          <w:szCs w:val="24"/>
        </w:rPr>
        <w:t>A versenyzőkkel</w:t>
      </w:r>
      <w:r>
        <w:rPr>
          <w:sz w:val="24"/>
          <w:szCs w:val="24"/>
        </w:rPr>
        <w:t>a verseny alkalmával előre</w:t>
      </w:r>
      <w:r w:rsidRPr="00137DC8">
        <w:rPr>
          <w:sz w:val="24"/>
          <w:szCs w:val="24"/>
        </w:rPr>
        <w:t xml:space="preserve"> közlik az egyes bekezdések kivonatának maximális megengedett szószámát. A versenyzők maguk megszámolják az egyes kivonatolt bekezdésekben használt szavak számát, és ezeket a számokat feltüntetik az áttételben.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  <w:r w:rsidRPr="00137DC8">
        <w:rPr>
          <w:sz w:val="24"/>
          <w:szCs w:val="24"/>
        </w:rPr>
        <w:t>A kapott</w:t>
      </w:r>
      <w:r>
        <w:rPr>
          <w:sz w:val="24"/>
          <w:szCs w:val="24"/>
        </w:rPr>
        <w:t xml:space="preserve"> pontok</w:t>
      </w:r>
      <w:r w:rsidRPr="00137DC8">
        <w:rPr>
          <w:sz w:val="24"/>
          <w:szCs w:val="24"/>
        </w:rPr>
        <w:t xml:space="preserve"> összegének (legfeljebb 100) el kell érnie az 50-et, különben a dolgozat teljes eg</w:t>
      </w:r>
      <w:r w:rsidRPr="00137DC8">
        <w:rPr>
          <w:sz w:val="24"/>
          <w:szCs w:val="24"/>
        </w:rPr>
        <w:t>é</w:t>
      </w:r>
      <w:r w:rsidRPr="00137DC8">
        <w:rPr>
          <w:sz w:val="24"/>
          <w:szCs w:val="24"/>
        </w:rPr>
        <w:t>szében érvénytelen.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  <w:r w:rsidRPr="00137DC8">
        <w:rPr>
          <w:sz w:val="24"/>
          <w:szCs w:val="24"/>
        </w:rPr>
        <w:t>A kijött eredményből levonják a jegyzőkönyv címeire és alcímeire adott büntetőpontokat, és a jeg</w:t>
      </w:r>
      <w:r w:rsidRPr="00137DC8">
        <w:rPr>
          <w:sz w:val="24"/>
          <w:szCs w:val="24"/>
        </w:rPr>
        <w:t>y</w:t>
      </w:r>
      <w:r w:rsidRPr="00137DC8">
        <w:rPr>
          <w:sz w:val="24"/>
          <w:szCs w:val="24"/>
        </w:rPr>
        <w:t xml:space="preserve">zőkönyv felesleges szavaiért adott büntetőpontokat. Ez lesz a jegyzőkönyvért kapott </w:t>
      </w:r>
      <w:r>
        <w:rPr>
          <w:sz w:val="24"/>
          <w:szCs w:val="24"/>
        </w:rPr>
        <w:t>pontok</w:t>
      </w:r>
      <w:r w:rsidRPr="00137DC8">
        <w:rPr>
          <w:sz w:val="24"/>
          <w:szCs w:val="24"/>
        </w:rPr>
        <w:t xml:space="preserve"> nettó összege (legfeljebb 100).</w:t>
      </w:r>
    </w:p>
    <w:p w:rsidR="003B3796" w:rsidRPr="00137DC8" w:rsidRDefault="003B3796" w:rsidP="003B3796">
      <w:pPr>
        <w:shd w:val="clear" w:color="auto" w:fill="FFFFFF"/>
        <w:rPr>
          <w:sz w:val="24"/>
          <w:szCs w:val="24"/>
        </w:rPr>
      </w:pPr>
    </w:p>
    <w:p w:rsidR="0057051D" w:rsidRDefault="003B3796" w:rsidP="00165BC7">
      <w:pPr>
        <w:shd w:val="clear" w:color="auto" w:fill="FFFFFF"/>
        <w:jc w:val="left"/>
        <w:rPr>
          <w:sz w:val="24"/>
          <w:szCs w:val="24"/>
        </w:rPr>
      </w:pPr>
      <w:r w:rsidRPr="00137DC8">
        <w:rPr>
          <w:sz w:val="24"/>
          <w:szCs w:val="24"/>
        </w:rPr>
        <w:t>A sorrendet a jegyzőkönyvért kapott pontok nettó összege (legfeljebb 100)</w:t>
      </w:r>
      <w:r w:rsidR="00165BC7" w:rsidRPr="00137DC8">
        <w:rPr>
          <w:sz w:val="24"/>
          <w:szCs w:val="24"/>
        </w:rPr>
        <w:t>határozza meg</w:t>
      </w:r>
      <w:r w:rsidR="00165BC7">
        <w:rPr>
          <w:sz w:val="24"/>
          <w:szCs w:val="24"/>
        </w:rPr>
        <w:t>.</w:t>
      </w:r>
    </w:p>
    <w:p w:rsidR="004F32DD" w:rsidRDefault="004F32DD" w:rsidP="00165BC7">
      <w:pPr>
        <w:shd w:val="clear" w:color="auto" w:fill="FFFFFF"/>
        <w:jc w:val="left"/>
        <w:rPr>
          <w:sz w:val="24"/>
          <w:szCs w:val="24"/>
        </w:rPr>
      </w:pPr>
    </w:p>
    <w:p w:rsidR="004A6ACA" w:rsidRDefault="004F32DD" w:rsidP="00723B7A">
      <w:pPr>
        <w:widowControl/>
        <w:spacing w:after="240"/>
        <w:jc w:val="center"/>
        <w:rPr>
          <w:b/>
          <w:sz w:val="32"/>
          <w:szCs w:val="32"/>
        </w:rPr>
      </w:pPr>
      <w:r w:rsidRPr="004F32DD">
        <w:rPr>
          <w:b/>
          <w:sz w:val="32"/>
          <w:szCs w:val="32"/>
        </w:rPr>
        <w:t>VI.</w:t>
      </w:r>
      <w:r>
        <w:rPr>
          <w:b/>
          <w:sz w:val="32"/>
          <w:szCs w:val="32"/>
        </w:rPr>
        <w:t xml:space="preserve"> Helyesírás gépírással</w:t>
      </w:r>
    </w:p>
    <w:p w:rsidR="007F3478" w:rsidRDefault="007F3478" w:rsidP="00723B7A">
      <w:pPr>
        <w:pStyle w:val="Stlus1"/>
        <w:spacing w:after="240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A versenyszám </w:t>
      </w:r>
      <w:r w:rsidRPr="0057051D">
        <w:rPr>
          <w:b/>
          <w:bCs/>
          <w:sz w:val="24"/>
          <w:szCs w:val="24"/>
        </w:rPr>
        <w:t>próba jellegű,</w:t>
      </w:r>
      <w:r>
        <w:rPr>
          <w:sz w:val="24"/>
          <w:szCs w:val="24"/>
        </w:rPr>
        <w:t xml:space="preserve"> ezért </w:t>
      </w:r>
      <w:r w:rsidRPr="005B2A9D">
        <w:rPr>
          <w:b/>
          <w:bCs/>
          <w:sz w:val="24"/>
          <w:szCs w:val="24"/>
        </w:rPr>
        <w:t>bajnoki címet nem adunk ki</w:t>
      </w:r>
      <w:r w:rsidR="005B2A9D" w:rsidRPr="005B2A9D">
        <w:rPr>
          <w:b/>
          <w:bCs/>
          <w:sz w:val="24"/>
          <w:szCs w:val="24"/>
        </w:rPr>
        <w:t>,</w:t>
      </w:r>
      <w:r w:rsidR="005B2A9D">
        <w:rPr>
          <w:sz w:val="24"/>
          <w:szCs w:val="24"/>
        </w:rPr>
        <w:t xml:space="preserve"> de az elért nettó pontszám – sikeres munka esetén – </w:t>
      </w:r>
      <w:r w:rsidR="005B2A9D" w:rsidRPr="005B2A9D">
        <w:rPr>
          <w:b/>
          <w:bCs/>
          <w:sz w:val="24"/>
          <w:szCs w:val="24"/>
        </w:rPr>
        <w:t>beleszámít az összetett kategóriába.</w:t>
      </w:r>
      <w:r w:rsidR="005B2A9D">
        <w:rPr>
          <w:sz w:val="24"/>
          <w:szCs w:val="24"/>
        </w:rPr>
        <w:t>A versenyszám kategóriái az alábbiak:</w:t>
      </w:r>
    </w:p>
    <w:p w:rsidR="005B2A9D" w:rsidRDefault="005B2A9D" w:rsidP="005B2A9D">
      <w:pPr>
        <w:pStyle w:val="Stlus1"/>
        <w:numPr>
          <w:ilvl w:val="0"/>
          <w:numId w:val="7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felnőtt,</w:t>
      </w:r>
    </w:p>
    <w:p w:rsidR="005B2A9D" w:rsidRDefault="005B2A9D" w:rsidP="005B2A9D">
      <w:pPr>
        <w:pStyle w:val="Stlus1"/>
        <w:numPr>
          <w:ilvl w:val="0"/>
          <w:numId w:val="7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ifjúsági,</w:t>
      </w:r>
    </w:p>
    <w:p w:rsidR="005B2A9D" w:rsidRDefault="005B2A9D" w:rsidP="005B2A9D">
      <w:pPr>
        <w:pStyle w:val="Stlus1"/>
        <w:numPr>
          <w:ilvl w:val="0"/>
          <w:numId w:val="7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tanuló (</w:t>
      </w:r>
      <w:r w:rsidR="0057051D">
        <w:rPr>
          <w:sz w:val="24"/>
          <w:szCs w:val="24"/>
        </w:rPr>
        <w:t>évfolyamtól függetlenül</w:t>
      </w:r>
      <w:r>
        <w:rPr>
          <w:sz w:val="24"/>
          <w:szCs w:val="24"/>
        </w:rPr>
        <w:t>).</w:t>
      </w:r>
    </w:p>
    <w:p w:rsidR="00723B7A" w:rsidRPr="00082C75" w:rsidRDefault="00723B7A" w:rsidP="00723B7A">
      <w:pPr>
        <w:pStyle w:val="Stlus1"/>
        <w:spacing w:after="240"/>
        <w:ind w:firstLine="0"/>
        <w:rPr>
          <w:sz w:val="24"/>
          <w:szCs w:val="24"/>
        </w:rPr>
      </w:pPr>
      <w:r w:rsidRPr="00CE7587">
        <w:rPr>
          <w:sz w:val="24"/>
          <w:szCs w:val="24"/>
        </w:rPr>
        <w:t>A</w:t>
      </w:r>
      <w:r w:rsidR="00872BBF">
        <w:rPr>
          <w:sz w:val="24"/>
          <w:szCs w:val="24"/>
        </w:rPr>
        <w:t xml:space="preserve"> </w:t>
      </w:r>
      <w:r w:rsidRPr="00CE7587">
        <w:rPr>
          <w:sz w:val="24"/>
          <w:szCs w:val="24"/>
        </w:rPr>
        <w:t xml:space="preserve">versenyzőnek </w:t>
      </w:r>
      <w:r>
        <w:rPr>
          <w:sz w:val="24"/>
          <w:szCs w:val="24"/>
        </w:rPr>
        <w:t>txt-</w:t>
      </w:r>
      <w:r w:rsidRPr="00CE7587">
        <w:rPr>
          <w:sz w:val="24"/>
          <w:szCs w:val="24"/>
        </w:rPr>
        <w:t>forrásfájlban</w:t>
      </w:r>
      <w:r w:rsidRPr="00082C75">
        <w:rPr>
          <w:sz w:val="24"/>
          <w:szCs w:val="24"/>
        </w:rPr>
        <w:t xml:space="preserve"> előkészített </w:t>
      </w:r>
      <w:r>
        <w:rPr>
          <w:sz w:val="24"/>
          <w:szCs w:val="24"/>
        </w:rPr>
        <w:t xml:space="preserve">– helyesírási, nyelvhelyességi, központozási, gépelési stb. hibákat is tartalmazó – szöveget kell javítania. A szöveg hossza kb. 5000 leütés, amely 100 hibát tartalmaz. A versenyzőnek a szöveget a saját nevére mentetttxt-fájlban kell javítania elektronikusan helyesírás, nyelvhelyesség és gépírás szempontjából – beleírva a szövegbe a helyes megoldást (nem kell korrektúrajeleket, megjegyzéseket tenni a szövegbe). </w:t>
      </w:r>
      <w:r>
        <w:rPr>
          <w:sz w:val="23"/>
          <w:szCs w:val="23"/>
        </w:rPr>
        <w:t>Egy szóban több hiba is előfordulhat.</w:t>
      </w:r>
      <w:r>
        <w:rPr>
          <w:sz w:val="24"/>
          <w:szCs w:val="24"/>
        </w:rPr>
        <w:t xml:space="preserve"> A feladat elkészítésének</w:t>
      </w:r>
      <w:r w:rsidRPr="00082C75">
        <w:rPr>
          <w:sz w:val="24"/>
          <w:szCs w:val="24"/>
        </w:rPr>
        <w:t xml:space="preserve"> időtartama: </w:t>
      </w:r>
      <w:r>
        <w:rPr>
          <w:b/>
          <w:sz w:val="24"/>
          <w:szCs w:val="24"/>
        </w:rPr>
        <w:t>1</w:t>
      </w:r>
      <w:r w:rsidRPr="00082C75">
        <w:rPr>
          <w:b/>
          <w:sz w:val="24"/>
          <w:szCs w:val="24"/>
        </w:rPr>
        <w:t>0 perc</w:t>
      </w:r>
      <w:r>
        <w:rPr>
          <w:b/>
          <w:sz w:val="24"/>
          <w:szCs w:val="24"/>
        </w:rPr>
        <w:t>.</w:t>
      </w:r>
    </w:p>
    <w:p w:rsidR="00723B7A" w:rsidRPr="007D4BB4" w:rsidRDefault="00723B7A" w:rsidP="00723B7A">
      <w:pPr>
        <w:pStyle w:val="Default"/>
        <w:spacing w:after="240"/>
        <w:ind w:left="56"/>
        <w:jc w:val="both"/>
        <w:rPr>
          <w:sz w:val="23"/>
          <w:szCs w:val="23"/>
        </w:rPr>
      </w:pPr>
      <w:r>
        <w:rPr>
          <w:b/>
          <w:sz w:val="23"/>
          <w:szCs w:val="23"/>
        </w:rPr>
        <w:t>A javítandó hibák a következők lehetnek</w:t>
      </w:r>
      <w:r>
        <w:rPr>
          <w:sz w:val="23"/>
          <w:szCs w:val="23"/>
        </w:rPr>
        <w:t>:</w:t>
      </w:r>
    </w:p>
    <w:p w:rsidR="00723B7A" w:rsidRPr="000931C7" w:rsidRDefault="00723B7A" w:rsidP="00723B7A">
      <w:pPr>
        <w:pStyle w:val="Default"/>
        <w:numPr>
          <w:ilvl w:val="0"/>
          <w:numId w:val="14"/>
        </w:numPr>
        <w:spacing w:after="120"/>
        <w:ind w:left="414" w:hanging="357"/>
        <w:jc w:val="both"/>
        <w:rPr>
          <w:sz w:val="23"/>
          <w:szCs w:val="23"/>
        </w:rPr>
      </w:pPr>
      <w:r w:rsidRPr="000931C7">
        <w:rPr>
          <w:sz w:val="23"/>
          <w:szCs w:val="23"/>
        </w:rPr>
        <w:t>gépelési (elütések, szóközhiány, szavak/szórészek betoldása, törlése stb.);</w:t>
      </w:r>
    </w:p>
    <w:p w:rsidR="00723B7A" w:rsidRPr="000931C7" w:rsidRDefault="00723B7A" w:rsidP="00723B7A">
      <w:pPr>
        <w:pStyle w:val="Default"/>
        <w:numPr>
          <w:ilvl w:val="0"/>
          <w:numId w:val="14"/>
        </w:numPr>
        <w:spacing w:after="120"/>
        <w:ind w:left="414" w:hanging="357"/>
        <w:jc w:val="both"/>
        <w:rPr>
          <w:sz w:val="23"/>
          <w:szCs w:val="23"/>
        </w:rPr>
      </w:pPr>
      <w:r w:rsidRPr="000931C7">
        <w:rPr>
          <w:sz w:val="23"/>
          <w:szCs w:val="23"/>
        </w:rPr>
        <w:t>helyesírási;</w:t>
      </w:r>
    </w:p>
    <w:p w:rsidR="00723B7A" w:rsidRPr="000931C7" w:rsidRDefault="00723B7A" w:rsidP="00723B7A">
      <w:pPr>
        <w:pStyle w:val="Default"/>
        <w:numPr>
          <w:ilvl w:val="0"/>
          <w:numId w:val="14"/>
        </w:numPr>
        <w:spacing w:after="120"/>
        <w:ind w:left="414" w:hanging="357"/>
        <w:jc w:val="both"/>
        <w:rPr>
          <w:sz w:val="23"/>
          <w:szCs w:val="23"/>
        </w:rPr>
      </w:pPr>
      <w:r w:rsidRPr="000931C7">
        <w:rPr>
          <w:sz w:val="23"/>
          <w:szCs w:val="23"/>
        </w:rPr>
        <w:t>központozási (írásjelek hiánya, felesleges betoldása, szabályossága, mondatkezdés stb.);</w:t>
      </w:r>
    </w:p>
    <w:p w:rsidR="00723B7A" w:rsidRPr="000931C7" w:rsidRDefault="00723B7A" w:rsidP="00723B7A">
      <w:pPr>
        <w:pStyle w:val="Default"/>
        <w:numPr>
          <w:ilvl w:val="0"/>
          <w:numId w:val="14"/>
        </w:numPr>
        <w:spacing w:after="120"/>
        <w:ind w:left="414" w:hanging="357"/>
        <w:jc w:val="both"/>
        <w:rPr>
          <w:sz w:val="23"/>
          <w:szCs w:val="23"/>
        </w:rPr>
      </w:pPr>
      <w:r w:rsidRPr="000931C7">
        <w:rPr>
          <w:sz w:val="23"/>
          <w:szCs w:val="23"/>
        </w:rPr>
        <w:t>elválasztási;</w:t>
      </w:r>
    </w:p>
    <w:p w:rsidR="00723B7A" w:rsidRDefault="00723B7A" w:rsidP="00723B7A">
      <w:pPr>
        <w:pStyle w:val="Default"/>
        <w:numPr>
          <w:ilvl w:val="0"/>
          <w:numId w:val="14"/>
        </w:numPr>
        <w:spacing w:after="240"/>
        <w:jc w:val="both"/>
        <w:rPr>
          <w:sz w:val="23"/>
          <w:szCs w:val="23"/>
        </w:rPr>
      </w:pPr>
      <w:r w:rsidRPr="000931C7">
        <w:rPr>
          <w:sz w:val="23"/>
          <w:szCs w:val="23"/>
        </w:rPr>
        <w:t>nyelvhelyességi hibák (pl. a–az névelő használata, ragozás, igekötő használata stb.).</w:t>
      </w:r>
    </w:p>
    <w:p w:rsidR="00723B7A" w:rsidRPr="00586580" w:rsidRDefault="00723B7A" w:rsidP="00723B7A">
      <w:pPr>
        <w:pStyle w:val="Default"/>
        <w:spacing w:after="240"/>
        <w:ind w:left="56"/>
        <w:jc w:val="both"/>
        <w:rPr>
          <w:b/>
          <w:sz w:val="23"/>
          <w:szCs w:val="23"/>
        </w:rPr>
      </w:pPr>
      <w:r w:rsidRPr="00586580">
        <w:rPr>
          <w:b/>
          <w:sz w:val="23"/>
          <w:szCs w:val="23"/>
        </w:rPr>
        <w:t xml:space="preserve">A formai </w:t>
      </w:r>
      <w:r>
        <w:rPr>
          <w:b/>
          <w:sz w:val="23"/>
          <w:szCs w:val="23"/>
        </w:rPr>
        <w:t>beállításokon</w:t>
      </w:r>
      <w:r w:rsidRPr="00586580">
        <w:rPr>
          <w:b/>
          <w:sz w:val="23"/>
          <w:szCs w:val="23"/>
        </w:rPr>
        <w:t xml:space="preserve"> nem szabad változtatni!</w:t>
      </w:r>
    </w:p>
    <w:p w:rsidR="00723B7A" w:rsidRPr="00586580" w:rsidRDefault="00723B7A" w:rsidP="00723B7A">
      <w:pPr>
        <w:pStyle w:val="Default"/>
        <w:spacing w:after="240"/>
        <w:jc w:val="both"/>
        <w:rPr>
          <w:color w:val="auto"/>
          <w:sz w:val="23"/>
          <w:szCs w:val="23"/>
        </w:rPr>
      </w:pPr>
      <w:r w:rsidRPr="00586580">
        <w:rPr>
          <w:color w:val="auto"/>
          <w:sz w:val="23"/>
          <w:szCs w:val="23"/>
        </w:rPr>
        <w:t>Mintafeladat (forrásfájl) a SzóV</w:t>
      </w:r>
      <w:r>
        <w:rPr>
          <w:color w:val="auto"/>
          <w:sz w:val="23"/>
          <w:szCs w:val="23"/>
        </w:rPr>
        <w:t>ilág facebook-oldalán található.</w:t>
      </w:r>
    </w:p>
    <w:p w:rsidR="00723B7A" w:rsidRPr="00586580" w:rsidRDefault="00723B7A" w:rsidP="00723B7A">
      <w:pPr>
        <w:pStyle w:val="Default"/>
        <w:spacing w:after="240"/>
        <w:rPr>
          <w:color w:val="auto"/>
          <w:sz w:val="23"/>
          <w:szCs w:val="23"/>
        </w:rPr>
      </w:pPr>
      <w:r w:rsidRPr="00586580">
        <w:rPr>
          <w:b/>
          <w:color w:val="auto"/>
          <w:sz w:val="23"/>
          <w:szCs w:val="23"/>
        </w:rPr>
        <w:lastRenderedPageBreak/>
        <w:t>A verseny megkezdése előtt – a megadott névre mentett fájlban – ki kell tölteni a szükséges adat</w:t>
      </w:r>
      <w:r w:rsidRPr="00586580">
        <w:rPr>
          <w:b/>
          <w:color w:val="auto"/>
          <w:sz w:val="23"/>
          <w:szCs w:val="23"/>
        </w:rPr>
        <w:t>o</w:t>
      </w:r>
      <w:r w:rsidRPr="00586580">
        <w:rPr>
          <w:b/>
          <w:color w:val="auto"/>
          <w:sz w:val="23"/>
          <w:szCs w:val="23"/>
        </w:rPr>
        <w:t xml:space="preserve">kat. </w:t>
      </w:r>
      <w:r w:rsidRPr="00586580">
        <w:rPr>
          <w:color w:val="auto"/>
          <w:sz w:val="23"/>
          <w:szCs w:val="23"/>
        </w:rPr>
        <w:t xml:space="preserve">Kérjük a felügyelő tanárokat, </w:t>
      </w:r>
      <w:r w:rsidRPr="00586580">
        <w:rPr>
          <w:b/>
          <w:color w:val="auto"/>
          <w:sz w:val="23"/>
          <w:szCs w:val="23"/>
        </w:rPr>
        <w:t>ellenőrizzék</w:t>
      </w:r>
      <w:r w:rsidRPr="00586580">
        <w:rPr>
          <w:color w:val="auto"/>
          <w:sz w:val="23"/>
          <w:szCs w:val="23"/>
        </w:rPr>
        <w:t xml:space="preserve">, </w:t>
      </w:r>
      <w:r w:rsidRPr="00586580">
        <w:rPr>
          <w:color w:val="auto"/>
        </w:rPr>
        <w:t xml:space="preserve">hogy a </w:t>
      </w:r>
      <w:r>
        <w:rPr>
          <w:color w:val="auto"/>
        </w:rPr>
        <w:t>versenyzők</w:t>
      </w:r>
      <w:r w:rsidRPr="00586580">
        <w:rPr>
          <w:color w:val="auto"/>
        </w:rPr>
        <w:t xml:space="preserve"> a megfelelő kategóriát tüntették fel.</w:t>
      </w:r>
    </w:p>
    <w:p w:rsidR="005B2A9D" w:rsidRDefault="00723B7A" w:rsidP="00723B7A">
      <w:pPr>
        <w:spacing w:after="120"/>
        <w:rPr>
          <w:b/>
          <w:sz w:val="23"/>
          <w:szCs w:val="23"/>
        </w:rPr>
      </w:pPr>
      <w:r w:rsidRPr="007F3478">
        <w:rPr>
          <w:sz w:val="23"/>
          <w:szCs w:val="23"/>
        </w:rPr>
        <w:t xml:space="preserve">A versenyzők létrehoznak egy saját mappát: </w:t>
      </w:r>
      <w:r w:rsidRPr="007F3478">
        <w:rPr>
          <w:b/>
          <w:sz w:val="23"/>
          <w:szCs w:val="23"/>
        </w:rPr>
        <w:t>&lt;A versenyző neve&gt;_helyesírás</w:t>
      </w:r>
      <w:r w:rsidRPr="007F3478">
        <w:rPr>
          <w:sz w:val="23"/>
          <w:szCs w:val="23"/>
        </w:rPr>
        <w:t xml:space="preserve"> néven, amelybe a forrá</w:t>
      </w:r>
      <w:r w:rsidRPr="007F3478">
        <w:rPr>
          <w:sz w:val="23"/>
          <w:szCs w:val="23"/>
        </w:rPr>
        <w:t>s</w:t>
      </w:r>
      <w:r w:rsidRPr="007F3478">
        <w:rPr>
          <w:sz w:val="23"/>
          <w:szCs w:val="23"/>
        </w:rPr>
        <w:t xml:space="preserve">fájlt másolja, a versenyfeladatot pedig menti </w:t>
      </w:r>
      <w:r w:rsidRPr="007F3478">
        <w:rPr>
          <w:b/>
          <w:sz w:val="23"/>
          <w:szCs w:val="23"/>
        </w:rPr>
        <w:t>Saját név_helyesírás_</w:t>
      </w:r>
      <w:r w:rsidR="005B2A9D">
        <w:rPr>
          <w:b/>
          <w:sz w:val="23"/>
          <w:szCs w:val="23"/>
        </w:rPr>
        <w:t>bajnoki_</w:t>
      </w:r>
      <w:r w:rsidRPr="007F3478">
        <w:rPr>
          <w:b/>
          <w:sz w:val="23"/>
          <w:szCs w:val="23"/>
        </w:rPr>
        <w:t xml:space="preserve">2025 </w:t>
      </w:r>
      <w:r w:rsidRPr="007F3478">
        <w:rPr>
          <w:sz w:val="23"/>
          <w:szCs w:val="23"/>
        </w:rPr>
        <w:t xml:space="preserve">néven a </w:t>
      </w:r>
      <w:r w:rsidRPr="007F3478">
        <w:rPr>
          <w:b/>
          <w:sz w:val="23"/>
          <w:szCs w:val="23"/>
        </w:rPr>
        <w:t xml:space="preserve">program alapértelmezett formátumában (tehát txt-fájlban). A forrásfájl másolása, a feladat mentése és az adatok beírása a 10 perces megoldási időn kívül történik. </w:t>
      </w:r>
    </w:p>
    <w:p w:rsidR="00723B7A" w:rsidRPr="007F3478" w:rsidRDefault="00723B7A" w:rsidP="00723B7A">
      <w:pPr>
        <w:spacing w:after="120"/>
        <w:rPr>
          <w:b/>
          <w:sz w:val="23"/>
          <w:szCs w:val="23"/>
        </w:rPr>
      </w:pPr>
    </w:p>
    <w:p w:rsidR="00723B7A" w:rsidRPr="0040458E" w:rsidRDefault="00723B7A" w:rsidP="00723B7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 félkövér" w:hAnsi="Times New Roman félkövér"/>
          <w:b/>
          <w:color w:val="auto"/>
          <w:sz w:val="23"/>
          <w:szCs w:val="23"/>
        </w:rPr>
      </w:pPr>
      <w:r w:rsidRPr="0040458E">
        <w:rPr>
          <w:rFonts w:ascii="Times New Roman félkövér" w:hAnsi="Times New Roman félkövér"/>
          <w:b/>
          <w:color w:val="auto"/>
          <w:sz w:val="23"/>
          <w:szCs w:val="23"/>
        </w:rPr>
        <w:t xml:space="preserve">A verseny ideje alatt nem lehet semmilyen segédeszközt (helyesírási szótár, helyesírás-ellenőrző program, okostelefon stb.) használni! </w:t>
      </w:r>
    </w:p>
    <w:p w:rsidR="00723B7A" w:rsidRPr="0040458E" w:rsidRDefault="00723B7A" w:rsidP="00723B7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jc w:val="center"/>
        <w:rPr>
          <w:rFonts w:ascii="Times New Roman félkövér" w:hAnsi="Times New Roman félkövér"/>
          <w:b/>
          <w:color w:val="auto"/>
          <w:sz w:val="23"/>
          <w:szCs w:val="23"/>
        </w:rPr>
      </w:pPr>
      <w:r w:rsidRPr="0040458E">
        <w:rPr>
          <w:rFonts w:ascii="Times New Roman félkövér" w:hAnsi="Times New Roman félkövér"/>
          <w:b/>
          <w:color w:val="auto"/>
          <w:sz w:val="23"/>
          <w:szCs w:val="23"/>
        </w:rPr>
        <w:t>EZT A FELÜGYELŐ TANÁRNAK ELLENŐRIZNIE KELL!</w:t>
      </w:r>
    </w:p>
    <w:p w:rsidR="00723B7A" w:rsidRPr="007F3478" w:rsidRDefault="00723B7A" w:rsidP="00723B7A">
      <w:pPr>
        <w:spacing w:after="240"/>
        <w:rPr>
          <w:b/>
          <w:sz w:val="23"/>
          <w:szCs w:val="23"/>
        </w:rPr>
      </w:pPr>
      <w:r w:rsidRPr="007F3478">
        <w:rPr>
          <w:b/>
          <w:sz w:val="23"/>
          <w:szCs w:val="23"/>
        </w:rPr>
        <w:t>A versenymunkákat a versenyidő végén</w:t>
      </w:r>
      <w:r w:rsidR="005B2A9D">
        <w:rPr>
          <w:b/>
          <w:sz w:val="23"/>
          <w:szCs w:val="23"/>
        </w:rPr>
        <w:t xml:space="preserve"> – felügyelet mellett –</w:t>
      </w:r>
      <w:r w:rsidRPr="007F3478">
        <w:rPr>
          <w:b/>
          <w:sz w:val="23"/>
          <w:szCs w:val="23"/>
        </w:rPr>
        <w:t xml:space="preserve"> ki kell nyomtatni! </w:t>
      </w:r>
    </w:p>
    <w:p w:rsidR="00723B7A" w:rsidRPr="007F3478" w:rsidRDefault="00723B7A" w:rsidP="00723B7A">
      <w:pPr>
        <w:spacing w:after="120"/>
        <w:rPr>
          <w:b/>
          <w:sz w:val="23"/>
          <w:szCs w:val="23"/>
        </w:rPr>
      </w:pPr>
      <w:r w:rsidRPr="007F3478">
        <w:rPr>
          <w:b/>
          <w:sz w:val="23"/>
          <w:szCs w:val="23"/>
        </w:rPr>
        <w:t>Értékelés</w:t>
      </w:r>
    </w:p>
    <w:p w:rsidR="005B2A9D" w:rsidRDefault="00723B7A" w:rsidP="005B2A9D">
      <w:pPr>
        <w:shd w:val="clear" w:color="auto" w:fill="FFFFFF"/>
        <w:rPr>
          <w:color w:val="000000"/>
          <w:sz w:val="23"/>
          <w:szCs w:val="23"/>
        </w:rPr>
      </w:pPr>
      <w:r w:rsidRPr="007F3478">
        <w:rPr>
          <w:color w:val="000000"/>
          <w:sz w:val="23"/>
          <w:szCs w:val="23"/>
        </w:rPr>
        <w:t>A versenydolgozatokat a versenybizottság javítja és megállapítja a pontszámok alapján</w:t>
      </w:r>
      <w:r w:rsidR="00872BBF">
        <w:rPr>
          <w:color w:val="000000"/>
          <w:sz w:val="23"/>
          <w:szCs w:val="23"/>
        </w:rPr>
        <w:t xml:space="preserve"> </w:t>
      </w:r>
      <w:r w:rsidR="005B2A9D">
        <w:rPr>
          <w:color w:val="000000"/>
          <w:sz w:val="23"/>
          <w:szCs w:val="23"/>
        </w:rPr>
        <w:t>kategóriánként (felnőtt, ifjúsági, tanuló)</w:t>
      </w:r>
      <w:r w:rsidRPr="007F3478">
        <w:rPr>
          <w:color w:val="000000"/>
          <w:sz w:val="23"/>
          <w:szCs w:val="23"/>
        </w:rPr>
        <w:t xml:space="preserve"> a rangsort. Minden helyesen elvégzett javítás 10 pontot ér – egy szóban több hiba is előfordulhat, a pont akkor adható meg, ha a versenyző megoldása teljesen hibátlan. </w:t>
      </w:r>
      <w:r w:rsidR="007F3478">
        <w:rPr>
          <w:color w:val="000000"/>
          <w:sz w:val="23"/>
          <w:szCs w:val="23"/>
        </w:rPr>
        <w:t>A nem me</w:t>
      </w:r>
      <w:r w:rsidR="007F3478">
        <w:rPr>
          <w:color w:val="000000"/>
          <w:sz w:val="23"/>
          <w:szCs w:val="23"/>
        </w:rPr>
        <w:t>g</w:t>
      </w:r>
      <w:r w:rsidR="007F3478">
        <w:rPr>
          <w:color w:val="000000"/>
          <w:sz w:val="23"/>
          <w:szCs w:val="23"/>
        </w:rPr>
        <w:t>felelő helyen végzett javítás, módosítás minden esetben10 hibapont levonásával jár.</w:t>
      </w:r>
    </w:p>
    <w:p w:rsidR="005B2A9D" w:rsidRDefault="005B2A9D" w:rsidP="005B2A9D">
      <w:pPr>
        <w:shd w:val="clear" w:color="auto" w:fill="FFFFFF"/>
        <w:rPr>
          <w:sz w:val="24"/>
          <w:szCs w:val="24"/>
        </w:rPr>
      </w:pPr>
    </w:p>
    <w:p w:rsidR="005B2A9D" w:rsidRDefault="005B2A9D" w:rsidP="005B2A9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A dolgozat akkor sikeres, ha a versenyző – minden kategóriában – a maximális 100 pontból eléri az 50%-ot (50 pontot).</w:t>
      </w:r>
    </w:p>
    <w:p w:rsidR="005B2A9D" w:rsidRPr="005B2A9D" w:rsidRDefault="005B2A9D" w:rsidP="005B2A9D">
      <w:pPr>
        <w:shd w:val="clear" w:color="auto" w:fill="FFFFFF"/>
        <w:rPr>
          <w:sz w:val="24"/>
          <w:szCs w:val="24"/>
        </w:rPr>
      </w:pPr>
    </w:p>
    <w:p w:rsidR="007C5A9A" w:rsidRPr="00BB0EAA" w:rsidRDefault="007C5A9A" w:rsidP="00A36321">
      <w:pPr>
        <w:widowControl/>
        <w:jc w:val="center"/>
        <w:rPr>
          <w:b/>
          <w:sz w:val="32"/>
          <w:szCs w:val="32"/>
        </w:rPr>
      </w:pPr>
      <w:r w:rsidRPr="00BB0EAA">
        <w:rPr>
          <w:b/>
          <w:sz w:val="32"/>
          <w:szCs w:val="32"/>
        </w:rPr>
        <w:t>V</w:t>
      </w:r>
      <w:r w:rsidR="004A6ACA">
        <w:rPr>
          <w:b/>
          <w:sz w:val="32"/>
          <w:szCs w:val="32"/>
        </w:rPr>
        <w:t>I</w:t>
      </w:r>
      <w:r w:rsidRPr="00BB0EAA">
        <w:rPr>
          <w:b/>
          <w:sz w:val="32"/>
          <w:szCs w:val="32"/>
        </w:rPr>
        <w:t>. Összetett (kombinált) bajnokság</w:t>
      </w:r>
    </w:p>
    <w:p w:rsidR="007C5A9A" w:rsidRPr="000F6CBC" w:rsidRDefault="007C5A9A" w:rsidP="00A36321">
      <w:pPr>
        <w:widowControl/>
        <w:jc w:val="center"/>
        <w:rPr>
          <w:b/>
          <w:sz w:val="24"/>
          <w:szCs w:val="24"/>
        </w:rPr>
      </w:pPr>
    </w:p>
    <w:p w:rsidR="007C5A9A" w:rsidRDefault="007C5A9A" w:rsidP="00A36321">
      <w:pPr>
        <w:widowControl/>
        <w:rPr>
          <w:i/>
          <w:sz w:val="24"/>
          <w:szCs w:val="24"/>
        </w:rPr>
      </w:pPr>
      <w:r w:rsidRPr="000F6CBC">
        <w:rPr>
          <w:sz w:val="24"/>
          <w:szCs w:val="24"/>
        </w:rPr>
        <w:t>Ha a versenyző a bajnok</w:t>
      </w:r>
      <w:r w:rsidR="007B71AA">
        <w:rPr>
          <w:sz w:val="24"/>
          <w:szCs w:val="24"/>
        </w:rPr>
        <w:t>i versenyen</w:t>
      </w:r>
      <w:r w:rsidR="003F19F2" w:rsidRPr="00783C58">
        <w:rPr>
          <w:sz w:val="24"/>
          <w:szCs w:val="24"/>
        </w:rPr>
        <w:t>több versenyszámban is</w:t>
      </w:r>
      <w:r w:rsidRPr="000F6CBC">
        <w:rPr>
          <w:sz w:val="24"/>
          <w:szCs w:val="24"/>
        </w:rPr>
        <w:t>eredményesen dolgozott, teljesítményét összetett (kombinált) bajnokságként is értékeljük.</w:t>
      </w:r>
      <w:r w:rsidRPr="000F6CBC">
        <w:rPr>
          <w:i/>
          <w:sz w:val="24"/>
          <w:szCs w:val="24"/>
        </w:rPr>
        <w:t xml:space="preserve"> Az összetett</w:t>
      </w:r>
      <w:r w:rsidR="00A42D6E">
        <w:rPr>
          <w:i/>
          <w:sz w:val="24"/>
          <w:szCs w:val="24"/>
        </w:rPr>
        <w:t xml:space="preserve"> – kom</w:t>
      </w:r>
      <w:r w:rsidR="005877CB">
        <w:rPr>
          <w:i/>
          <w:sz w:val="24"/>
          <w:szCs w:val="24"/>
        </w:rPr>
        <w:t>binált</w:t>
      </w:r>
      <w:r w:rsidR="00A42D6E">
        <w:rPr>
          <w:i/>
          <w:sz w:val="24"/>
          <w:szCs w:val="24"/>
        </w:rPr>
        <w:t xml:space="preserve"> – </w:t>
      </w:r>
      <w:r w:rsidRPr="000F6CBC">
        <w:rPr>
          <w:i/>
          <w:sz w:val="24"/>
          <w:szCs w:val="24"/>
        </w:rPr>
        <w:t xml:space="preserve">verseny értékelésébe </w:t>
      </w:r>
      <w:r w:rsidR="007B71AA">
        <w:rPr>
          <w:i/>
          <w:sz w:val="24"/>
          <w:szCs w:val="24"/>
        </w:rPr>
        <w:t>bele</w:t>
      </w:r>
      <w:r w:rsidRPr="000F6CBC">
        <w:rPr>
          <w:i/>
          <w:sz w:val="24"/>
          <w:szCs w:val="24"/>
        </w:rPr>
        <w:t xml:space="preserve">számít </w:t>
      </w:r>
      <w:r w:rsidR="005877CB">
        <w:rPr>
          <w:i/>
          <w:sz w:val="24"/>
          <w:szCs w:val="24"/>
        </w:rPr>
        <w:t xml:space="preserve">a </w:t>
      </w:r>
      <w:r w:rsidR="007B71AA">
        <w:rPr>
          <w:i/>
          <w:sz w:val="24"/>
          <w:szCs w:val="24"/>
        </w:rPr>
        <w:t xml:space="preserve">versenyző által </w:t>
      </w:r>
      <w:r w:rsidR="007B71AA" w:rsidRPr="005C2BE8">
        <w:rPr>
          <w:b/>
          <w:bCs/>
          <w:i/>
          <w:sz w:val="24"/>
          <w:szCs w:val="24"/>
        </w:rPr>
        <w:t>minden</w:t>
      </w:r>
      <w:r w:rsidR="007B71AA">
        <w:rPr>
          <w:i/>
          <w:sz w:val="24"/>
          <w:szCs w:val="24"/>
        </w:rPr>
        <w:t xml:space="preserve"> értékelhetően megírt dolgozat </w:t>
      </w:r>
      <w:r w:rsidR="00165BC7">
        <w:rPr>
          <w:i/>
          <w:sz w:val="24"/>
          <w:szCs w:val="24"/>
        </w:rPr>
        <w:t xml:space="preserve">nettó </w:t>
      </w:r>
      <w:r w:rsidRPr="000F6CBC">
        <w:rPr>
          <w:i/>
          <w:sz w:val="24"/>
          <w:szCs w:val="24"/>
        </w:rPr>
        <w:t>pontszáma.</w:t>
      </w:r>
    </w:p>
    <w:p w:rsidR="00B62D7C" w:rsidRPr="000F6CBC" w:rsidRDefault="00B62D7C" w:rsidP="00A36321">
      <w:pPr>
        <w:widowControl/>
        <w:rPr>
          <w:sz w:val="24"/>
          <w:szCs w:val="24"/>
        </w:rPr>
      </w:pPr>
    </w:p>
    <w:p w:rsidR="007C5A9A" w:rsidRDefault="007C5A9A" w:rsidP="00A36321">
      <w:pPr>
        <w:widowControl/>
        <w:jc w:val="center"/>
        <w:rPr>
          <w:sz w:val="24"/>
          <w:szCs w:val="24"/>
        </w:rPr>
      </w:pPr>
      <w:r w:rsidRPr="000F6CBC">
        <w:rPr>
          <w:sz w:val="24"/>
          <w:szCs w:val="24"/>
        </w:rPr>
        <w:t>***</w:t>
      </w:r>
    </w:p>
    <w:p w:rsidR="00B62D7C" w:rsidRPr="000F6CBC" w:rsidRDefault="00B62D7C" w:rsidP="00A36321">
      <w:pPr>
        <w:widowControl/>
        <w:jc w:val="center"/>
        <w:rPr>
          <w:sz w:val="24"/>
          <w:szCs w:val="24"/>
        </w:rPr>
      </w:pPr>
    </w:p>
    <w:p w:rsidR="007C5A9A" w:rsidRPr="000F6CBC" w:rsidRDefault="007C5A9A" w:rsidP="00165BC7">
      <w:pPr>
        <w:pStyle w:val="Stlus1"/>
        <w:widowControl/>
        <w:spacing w:after="240"/>
        <w:ind w:firstLine="0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 xml:space="preserve">Egyéb tudnivalók </w:t>
      </w:r>
      <w:r w:rsidRPr="000F6CBC">
        <w:rPr>
          <w:sz w:val="24"/>
          <w:szCs w:val="24"/>
        </w:rPr>
        <w:t>a versenyszabályzatban megtalálhatók.</w:t>
      </w:r>
    </w:p>
    <w:p w:rsidR="007C5A9A" w:rsidRPr="000F6CBC" w:rsidRDefault="007C5A9A" w:rsidP="00A36321">
      <w:pPr>
        <w:pStyle w:val="Stlus1"/>
        <w:widowControl/>
        <w:numPr>
          <w:ilvl w:val="0"/>
          <w:numId w:val="1"/>
        </w:numPr>
        <w:rPr>
          <w:sz w:val="24"/>
          <w:szCs w:val="24"/>
        </w:rPr>
      </w:pPr>
      <w:r w:rsidRPr="000F6CBC">
        <w:rPr>
          <w:sz w:val="24"/>
          <w:szCs w:val="24"/>
        </w:rPr>
        <w:t>A versenyzők a bemelegítés idején kérhetnek segítséget.</w:t>
      </w:r>
    </w:p>
    <w:p w:rsidR="007C5A9A" w:rsidRPr="000F6CBC" w:rsidRDefault="007C5A9A" w:rsidP="00A36321">
      <w:pPr>
        <w:pStyle w:val="Stlus1"/>
        <w:widowControl/>
        <w:numPr>
          <w:ilvl w:val="0"/>
          <w:numId w:val="1"/>
        </w:numPr>
        <w:rPr>
          <w:sz w:val="24"/>
          <w:szCs w:val="24"/>
        </w:rPr>
      </w:pPr>
      <w:r w:rsidRPr="000F6CBC">
        <w:rPr>
          <w:sz w:val="24"/>
          <w:szCs w:val="24"/>
        </w:rPr>
        <w:t>A kísérők a bemelegítés után (a verseny ideje alatt) nem tartózkodhatnak a versenyteremben.</w:t>
      </w:r>
    </w:p>
    <w:p w:rsidR="007C5A9A" w:rsidRPr="000F6CBC" w:rsidRDefault="007C5A9A" w:rsidP="00A36321">
      <w:pPr>
        <w:pStyle w:val="Stlus1"/>
        <w:widowControl/>
        <w:numPr>
          <w:ilvl w:val="0"/>
          <w:numId w:val="1"/>
        </w:numPr>
        <w:rPr>
          <w:sz w:val="24"/>
          <w:szCs w:val="24"/>
        </w:rPr>
      </w:pPr>
      <w:r w:rsidRPr="000F6CBC">
        <w:rPr>
          <w:sz w:val="24"/>
          <w:szCs w:val="24"/>
        </w:rPr>
        <w:t>Kizárja magát a versenyzésből, akinek a mentett és a nyomtatott anyaga között bármilyen eltérés van.</w:t>
      </w:r>
    </w:p>
    <w:p w:rsidR="007C5A9A" w:rsidRDefault="007C5A9A" w:rsidP="00A36321">
      <w:pPr>
        <w:pStyle w:val="Stlus1"/>
        <w:widowControl/>
        <w:numPr>
          <w:ilvl w:val="0"/>
          <w:numId w:val="1"/>
        </w:numPr>
        <w:rPr>
          <w:sz w:val="24"/>
          <w:szCs w:val="24"/>
        </w:rPr>
      </w:pPr>
      <w:r w:rsidRPr="000F6CBC">
        <w:rPr>
          <w:sz w:val="24"/>
          <w:szCs w:val="24"/>
        </w:rPr>
        <w:t>Bemelegítéshez gyakorlóanyagról, papírtámláról a versenyző</w:t>
      </w:r>
      <w:r w:rsidR="00165BC7">
        <w:rPr>
          <w:sz w:val="24"/>
          <w:szCs w:val="24"/>
        </w:rPr>
        <w:t xml:space="preserve">nek kell </w:t>
      </w:r>
      <w:r w:rsidRPr="000F6CBC">
        <w:rPr>
          <w:sz w:val="24"/>
          <w:szCs w:val="24"/>
        </w:rPr>
        <w:t>gondoskod</w:t>
      </w:r>
      <w:r w:rsidR="00165BC7">
        <w:rPr>
          <w:sz w:val="24"/>
          <w:szCs w:val="24"/>
        </w:rPr>
        <w:t>nia</w:t>
      </w:r>
      <w:r w:rsidRPr="000F6CBC">
        <w:rPr>
          <w:sz w:val="24"/>
          <w:szCs w:val="24"/>
        </w:rPr>
        <w:t>.</w:t>
      </w:r>
    </w:p>
    <w:p w:rsidR="00B62D7C" w:rsidRPr="000F6CBC" w:rsidRDefault="00B62D7C" w:rsidP="00B62D7C">
      <w:pPr>
        <w:pStyle w:val="Stlus1"/>
        <w:widowControl/>
        <w:ind w:left="283" w:firstLine="0"/>
        <w:rPr>
          <w:sz w:val="24"/>
          <w:szCs w:val="24"/>
        </w:rPr>
      </w:pPr>
    </w:p>
    <w:p w:rsidR="007C5A9A" w:rsidRDefault="007C5A9A" w:rsidP="00A36321">
      <w:pPr>
        <w:shd w:val="clear" w:color="auto" w:fill="FFFFFF"/>
        <w:jc w:val="center"/>
        <w:rPr>
          <w:sz w:val="24"/>
          <w:szCs w:val="24"/>
        </w:rPr>
      </w:pPr>
      <w:r w:rsidRPr="000F6CBC">
        <w:rPr>
          <w:sz w:val="24"/>
          <w:szCs w:val="24"/>
        </w:rPr>
        <w:t>***</w:t>
      </w:r>
    </w:p>
    <w:p w:rsidR="00B62D7C" w:rsidRPr="000F6CBC" w:rsidRDefault="00B62D7C" w:rsidP="00A36321">
      <w:pPr>
        <w:shd w:val="clear" w:color="auto" w:fill="FFFFFF"/>
        <w:jc w:val="center"/>
        <w:rPr>
          <w:sz w:val="24"/>
          <w:szCs w:val="24"/>
        </w:rPr>
      </w:pPr>
    </w:p>
    <w:p w:rsidR="007C5A9A" w:rsidRPr="000F6CBC" w:rsidRDefault="007C5A9A" w:rsidP="00A36321">
      <w:pPr>
        <w:widowControl/>
        <w:rPr>
          <w:sz w:val="24"/>
          <w:szCs w:val="24"/>
        </w:rPr>
      </w:pPr>
      <w:r w:rsidRPr="000F6CBC">
        <w:rPr>
          <w:sz w:val="24"/>
          <w:szCs w:val="24"/>
        </w:rPr>
        <w:t>A g</w:t>
      </w:r>
      <w:r w:rsidR="001C4B38">
        <w:rPr>
          <w:sz w:val="24"/>
          <w:szCs w:val="24"/>
        </w:rPr>
        <w:t xml:space="preserve">ördülékeny versenyszervezés és </w:t>
      </w:r>
      <w:r w:rsidRPr="000F6CBC">
        <w:rPr>
          <w:sz w:val="24"/>
          <w:szCs w:val="24"/>
        </w:rPr>
        <w:t xml:space="preserve">lebonyolítás érdekében szíveskedjenek a következő kéréseket figyelembe venni: Az iskola által biztosított számítógépek </w:t>
      </w:r>
      <w:r w:rsidRPr="000F6CBC">
        <w:rPr>
          <w:b/>
          <w:sz w:val="24"/>
          <w:szCs w:val="24"/>
        </w:rPr>
        <w:t xml:space="preserve">PS/2 </w:t>
      </w:r>
      <w:r w:rsidRPr="000F6CBC">
        <w:rPr>
          <w:sz w:val="24"/>
          <w:szCs w:val="24"/>
        </w:rPr>
        <w:t xml:space="preserve">vagy </w:t>
      </w:r>
      <w:r w:rsidRPr="000F6CBC">
        <w:rPr>
          <w:b/>
          <w:sz w:val="24"/>
          <w:szCs w:val="24"/>
        </w:rPr>
        <w:t>USB</w:t>
      </w:r>
      <w:r w:rsidRPr="000F6CBC">
        <w:rPr>
          <w:sz w:val="24"/>
          <w:szCs w:val="24"/>
        </w:rPr>
        <w:t xml:space="preserve"> típusú billentyűzettel és egérrel működnek. Ettől eltérő típusú eszközök csak megfelelő átalakítóval csatlakoztathatók a g</w:t>
      </w:r>
      <w:r w:rsidRPr="000F6CBC">
        <w:rPr>
          <w:sz w:val="24"/>
          <w:szCs w:val="24"/>
        </w:rPr>
        <w:t>é</w:t>
      </w:r>
      <w:r w:rsidRPr="000F6CBC">
        <w:rPr>
          <w:sz w:val="24"/>
          <w:szCs w:val="24"/>
        </w:rPr>
        <w:t xml:space="preserve">pekhez. A szükséges átalakítókról a versenyzőknek kell gondoskodniuk. </w:t>
      </w:r>
    </w:p>
    <w:p w:rsidR="007C5A9A" w:rsidRPr="000F6CBC" w:rsidRDefault="007C5A9A" w:rsidP="00A36321">
      <w:pPr>
        <w:widowControl/>
        <w:rPr>
          <w:sz w:val="24"/>
          <w:szCs w:val="24"/>
        </w:rPr>
      </w:pPr>
    </w:p>
    <w:p w:rsidR="007C5A9A" w:rsidRPr="000F6CBC" w:rsidRDefault="007C5A9A" w:rsidP="00A36321">
      <w:pPr>
        <w:widowControl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lastRenderedPageBreak/>
        <w:t xml:space="preserve">Kérjük, speciális billentyűzet, egér hozatala esetén </w:t>
      </w:r>
      <w:r w:rsidRPr="000F6CBC">
        <w:rPr>
          <w:b/>
          <w:i/>
          <w:sz w:val="24"/>
          <w:szCs w:val="24"/>
          <w:u w:val="single"/>
        </w:rPr>
        <w:t xml:space="preserve">drivert </w:t>
      </w:r>
      <w:r w:rsidRPr="000F6CBC">
        <w:rPr>
          <w:b/>
          <w:sz w:val="24"/>
          <w:szCs w:val="24"/>
        </w:rPr>
        <w:t>hozzanak magukkal a versenyzők, s a verseny kezdete előtt jelentkezzenek az informatikus kollégánál. Önállóan senki ne fogjon a gépek szereléséhez: billentyűzetcsere stb.!</w:t>
      </w:r>
    </w:p>
    <w:p w:rsidR="007C5A9A" w:rsidRPr="001C4B38" w:rsidRDefault="007C5A9A" w:rsidP="00A36321">
      <w:pPr>
        <w:widowControl/>
        <w:jc w:val="center"/>
        <w:rPr>
          <w:sz w:val="24"/>
          <w:szCs w:val="24"/>
        </w:rPr>
      </w:pPr>
    </w:p>
    <w:p w:rsidR="001378F1" w:rsidRPr="000F6CBC" w:rsidRDefault="007C5A9A" w:rsidP="00A36321">
      <w:pPr>
        <w:widowControl/>
        <w:rPr>
          <w:sz w:val="24"/>
          <w:szCs w:val="24"/>
        </w:rPr>
      </w:pPr>
      <w:r w:rsidRPr="001C4B38">
        <w:rPr>
          <w:sz w:val="24"/>
          <w:szCs w:val="24"/>
        </w:rPr>
        <w:t xml:space="preserve">A nevezési díj </w:t>
      </w:r>
      <w:r w:rsidRPr="001C4B38">
        <w:rPr>
          <w:b/>
          <w:sz w:val="24"/>
          <w:szCs w:val="24"/>
        </w:rPr>
        <w:t xml:space="preserve">versenyszámonkéntegységesen </w:t>
      </w:r>
      <w:r w:rsidR="00783C58" w:rsidRPr="001C4B38">
        <w:rPr>
          <w:b/>
          <w:sz w:val="24"/>
          <w:szCs w:val="24"/>
        </w:rPr>
        <w:t>1000</w:t>
      </w:r>
      <w:r w:rsidRPr="001C4B38">
        <w:rPr>
          <w:b/>
          <w:sz w:val="24"/>
          <w:szCs w:val="24"/>
        </w:rPr>
        <w:t xml:space="preserve"> forint</w:t>
      </w:r>
      <w:r w:rsidRPr="001C4B38">
        <w:rPr>
          <w:sz w:val="24"/>
          <w:szCs w:val="24"/>
        </w:rPr>
        <w:t>.</w:t>
      </w:r>
      <w:r w:rsidR="00503B3A" w:rsidRPr="000F6CBC">
        <w:rPr>
          <w:sz w:val="24"/>
          <w:szCs w:val="24"/>
        </w:rPr>
        <w:t>A versenyt csak a Szövetség tagjainak (</w:t>
      </w:r>
      <w:r w:rsidR="00697A84" w:rsidRPr="000F6CBC">
        <w:rPr>
          <w:sz w:val="24"/>
          <w:szCs w:val="24"/>
        </w:rPr>
        <w:t>r</w:t>
      </w:r>
      <w:r w:rsidR="00503B3A" w:rsidRPr="000F6CBC">
        <w:rPr>
          <w:sz w:val="24"/>
          <w:szCs w:val="24"/>
        </w:rPr>
        <w:t xml:space="preserve">endes, tiszteletbeli, pártoló tagoknak) szervezzük, akik a jelentkezés napjáig rendezték a </w:t>
      </w:r>
      <w:r w:rsidR="002231F3">
        <w:rPr>
          <w:sz w:val="24"/>
          <w:szCs w:val="24"/>
        </w:rPr>
        <w:t>2025</w:t>
      </w:r>
      <w:r w:rsidR="00503B3A" w:rsidRPr="000F6CBC">
        <w:rPr>
          <w:sz w:val="24"/>
          <w:szCs w:val="24"/>
        </w:rPr>
        <w:t>. évi tagdíjat. E nélkül a versenyre jelentkezést nem tudjuk elfogadni. A Szövetséghez nem tartozó j</w:t>
      </w:r>
      <w:r w:rsidR="00503B3A" w:rsidRPr="000F6CBC">
        <w:rPr>
          <w:sz w:val="24"/>
          <w:szCs w:val="24"/>
        </w:rPr>
        <w:t>e</w:t>
      </w:r>
      <w:r w:rsidR="00503B3A" w:rsidRPr="000F6CBC">
        <w:rPr>
          <w:sz w:val="24"/>
          <w:szCs w:val="24"/>
        </w:rPr>
        <w:t xml:space="preserve">lentkezőknek előbb rendezniük kell a </w:t>
      </w:r>
      <w:r w:rsidR="001132CA">
        <w:rPr>
          <w:sz w:val="24"/>
          <w:szCs w:val="24"/>
        </w:rPr>
        <w:t xml:space="preserve">rendes vagy </w:t>
      </w:r>
      <w:r w:rsidR="00503B3A" w:rsidRPr="000F6CBC">
        <w:rPr>
          <w:sz w:val="24"/>
          <w:szCs w:val="24"/>
        </w:rPr>
        <w:t>pártoló tagsági díjat</w:t>
      </w:r>
      <w:r w:rsidR="001132CA">
        <w:rPr>
          <w:sz w:val="24"/>
          <w:szCs w:val="24"/>
        </w:rPr>
        <w:t>:</w:t>
      </w:r>
    </w:p>
    <w:p w:rsidR="00503B3A" w:rsidRPr="000F6CBC" w:rsidRDefault="00503B3A" w:rsidP="00A36321">
      <w:pPr>
        <w:widowControl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30"/>
        <w:gridCol w:w="2409"/>
      </w:tblGrid>
      <w:tr w:rsidR="00503B3A" w:rsidRPr="000F6CBC" w:rsidTr="0008130A">
        <w:tc>
          <w:tcPr>
            <w:tcW w:w="7230" w:type="dxa"/>
          </w:tcPr>
          <w:p w:rsidR="00503B3A" w:rsidRPr="000F6CBC" w:rsidRDefault="00503B3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Felnőttek részére (rendes és pártoló tagoknak)</w:t>
            </w:r>
          </w:p>
        </w:tc>
        <w:tc>
          <w:tcPr>
            <w:tcW w:w="2409" w:type="dxa"/>
          </w:tcPr>
          <w:p w:rsidR="00503B3A" w:rsidRPr="000F6CBC" w:rsidRDefault="00503B3A" w:rsidP="00A36321">
            <w:pPr>
              <w:widowControl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3000 Ft</w:t>
            </w:r>
          </w:p>
        </w:tc>
      </w:tr>
      <w:tr w:rsidR="00503B3A" w:rsidRPr="000F6CBC" w:rsidTr="0008130A">
        <w:tc>
          <w:tcPr>
            <w:tcW w:w="7230" w:type="dxa"/>
          </w:tcPr>
          <w:p w:rsidR="00503B3A" w:rsidRPr="000F6CBC" w:rsidRDefault="00503B3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Nyugdíjasok, gyed-en, gyes-en lévők és főiskolai, egyetemi hallgatók részére</w:t>
            </w:r>
          </w:p>
        </w:tc>
        <w:tc>
          <w:tcPr>
            <w:tcW w:w="2409" w:type="dxa"/>
          </w:tcPr>
          <w:p w:rsidR="00503B3A" w:rsidRPr="000F6CBC" w:rsidRDefault="00503B3A" w:rsidP="00A36321">
            <w:pPr>
              <w:widowControl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1500 Ft</w:t>
            </w:r>
          </w:p>
        </w:tc>
      </w:tr>
      <w:tr w:rsidR="00503B3A" w:rsidRPr="000F6CBC" w:rsidTr="0008130A">
        <w:tc>
          <w:tcPr>
            <w:tcW w:w="7230" w:type="dxa"/>
          </w:tcPr>
          <w:p w:rsidR="00503B3A" w:rsidRPr="000F6CBC" w:rsidRDefault="00503B3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Tanulók (pártoló tagként) és 13-14. évfolyamon szakképzésben tanulók részére</w:t>
            </w:r>
          </w:p>
        </w:tc>
        <w:tc>
          <w:tcPr>
            <w:tcW w:w="2409" w:type="dxa"/>
          </w:tcPr>
          <w:p w:rsidR="00503B3A" w:rsidRPr="000F6CBC" w:rsidRDefault="00503B3A" w:rsidP="00A36321">
            <w:pPr>
              <w:widowControl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500 Ft</w:t>
            </w:r>
          </w:p>
        </w:tc>
      </w:tr>
    </w:tbl>
    <w:p w:rsidR="00503B3A" w:rsidRPr="000F6CBC" w:rsidRDefault="00503B3A" w:rsidP="00A36321">
      <w:pPr>
        <w:widowControl/>
        <w:rPr>
          <w:b/>
          <w:sz w:val="24"/>
          <w:szCs w:val="24"/>
        </w:rPr>
      </w:pPr>
    </w:p>
    <w:p w:rsidR="004429DA" w:rsidRPr="000F6CBC" w:rsidRDefault="004429DA" w:rsidP="00A36321">
      <w:pPr>
        <w:widowControl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 nevezési lapot</w:t>
      </w:r>
      <w:r w:rsidR="002231F3">
        <w:rPr>
          <w:b/>
          <w:color w:val="000000" w:themeColor="text1"/>
          <w:sz w:val="24"/>
          <w:szCs w:val="24"/>
          <w:u w:val="single"/>
        </w:rPr>
        <w:t>2025</w:t>
      </w:r>
      <w:r w:rsidR="005C2BE8" w:rsidRPr="00D14986">
        <w:rPr>
          <w:b/>
          <w:color w:val="000000" w:themeColor="text1"/>
          <w:sz w:val="24"/>
          <w:szCs w:val="24"/>
          <w:u w:val="single"/>
        </w:rPr>
        <w:t xml:space="preserve">. </w:t>
      </w:r>
      <w:r w:rsidR="00147B9E">
        <w:rPr>
          <w:b/>
          <w:color w:val="000000" w:themeColor="text1"/>
          <w:sz w:val="24"/>
          <w:szCs w:val="24"/>
          <w:u w:val="single"/>
        </w:rPr>
        <w:t>október</w:t>
      </w:r>
      <w:r w:rsidR="00823CB3">
        <w:rPr>
          <w:b/>
          <w:color w:val="000000" w:themeColor="text1"/>
          <w:sz w:val="24"/>
          <w:szCs w:val="24"/>
          <w:u w:val="single"/>
        </w:rPr>
        <w:t xml:space="preserve"> 3</w:t>
      </w:r>
      <w:r w:rsidR="00147B9E">
        <w:rPr>
          <w:b/>
          <w:color w:val="000000" w:themeColor="text1"/>
          <w:sz w:val="24"/>
          <w:szCs w:val="24"/>
          <w:u w:val="single"/>
        </w:rPr>
        <w:t>0</w:t>
      </w:r>
      <w:r w:rsidR="005C2BE8" w:rsidRPr="00D14986">
        <w:rPr>
          <w:b/>
          <w:color w:val="000000" w:themeColor="text1"/>
          <w:sz w:val="24"/>
          <w:szCs w:val="24"/>
          <w:u w:val="single"/>
        </w:rPr>
        <w:t>-</w:t>
      </w:r>
      <w:r w:rsidR="00C30295">
        <w:rPr>
          <w:b/>
          <w:color w:val="000000" w:themeColor="text1"/>
          <w:sz w:val="24"/>
          <w:szCs w:val="24"/>
          <w:u w:val="single"/>
        </w:rPr>
        <w:t>á</w:t>
      </w:r>
      <w:r w:rsidR="005C2BE8" w:rsidRPr="00D14986">
        <w:rPr>
          <w:b/>
          <w:color w:val="000000" w:themeColor="text1"/>
          <w:sz w:val="24"/>
          <w:szCs w:val="24"/>
          <w:u w:val="single"/>
        </w:rPr>
        <w:t>ig</w:t>
      </w:r>
      <w:r w:rsidRPr="00D14986">
        <w:rPr>
          <w:b/>
          <w:color w:val="000000" w:themeColor="text1"/>
          <w:sz w:val="24"/>
          <w:szCs w:val="24"/>
          <w:u w:val="single"/>
        </w:rPr>
        <w:t>,</w:t>
      </w:r>
      <w:r w:rsidRPr="000F6CBC">
        <w:rPr>
          <w:b/>
          <w:sz w:val="24"/>
          <w:szCs w:val="24"/>
        </w:rPr>
        <w:t xml:space="preserve">a nevezési díj és a tagdíj befizetéséről szóló bizonylatok másolatát </w:t>
      </w:r>
      <w:r w:rsidR="00F55B44">
        <w:rPr>
          <w:b/>
          <w:sz w:val="24"/>
          <w:szCs w:val="24"/>
        </w:rPr>
        <w:t xml:space="preserve">(a tanulók aláírásával ellátott tagnyilvántartási lappal együtt) </w:t>
      </w:r>
      <w:r w:rsidRPr="000F6CBC">
        <w:rPr>
          <w:b/>
          <w:sz w:val="24"/>
          <w:szCs w:val="24"/>
        </w:rPr>
        <w:t xml:space="preserve">legkésőbb </w:t>
      </w:r>
      <w:r w:rsidR="002231F3">
        <w:rPr>
          <w:b/>
          <w:sz w:val="24"/>
          <w:szCs w:val="24"/>
        </w:rPr>
        <w:t>2025</w:t>
      </w:r>
      <w:r w:rsidR="005C2BE8">
        <w:rPr>
          <w:b/>
          <w:sz w:val="24"/>
          <w:szCs w:val="24"/>
        </w:rPr>
        <w:t xml:space="preserve">. </w:t>
      </w:r>
      <w:r w:rsidR="00D4583E">
        <w:rPr>
          <w:b/>
          <w:sz w:val="24"/>
          <w:szCs w:val="24"/>
        </w:rPr>
        <w:t>o</w:t>
      </w:r>
      <w:r w:rsidR="00D4583E">
        <w:rPr>
          <w:b/>
          <w:sz w:val="24"/>
          <w:szCs w:val="24"/>
        </w:rPr>
        <w:t>k</w:t>
      </w:r>
      <w:r w:rsidR="00D4583E">
        <w:rPr>
          <w:b/>
          <w:sz w:val="24"/>
          <w:szCs w:val="24"/>
        </w:rPr>
        <w:t>tóber30</w:t>
      </w:r>
      <w:r w:rsidR="005C2BE8">
        <w:rPr>
          <w:b/>
          <w:sz w:val="24"/>
          <w:szCs w:val="24"/>
        </w:rPr>
        <w:t>-</w:t>
      </w:r>
      <w:r w:rsidR="00823CB3">
        <w:rPr>
          <w:b/>
          <w:sz w:val="24"/>
          <w:szCs w:val="24"/>
        </w:rPr>
        <w:t>á</w:t>
      </w:r>
      <w:r w:rsidR="005C2BE8">
        <w:rPr>
          <w:b/>
          <w:sz w:val="24"/>
          <w:szCs w:val="24"/>
        </w:rPr>
        <w:t xml:space="preserve">ig </w:t>
      </w:r>
      <w:r w:rsidRPr="000F6CBC">
        <w:rPr>
          <w:b/>
          <w:sz w:val="24"/>
          <w:szCs w:val="24"/>
        </w:rPr>
        <w:t>kérjük eljuttatni a Magyar Gyorsírók és Gépírók Országos Szövetségéhez a</w:t>
      </w:r>
      <w:r w:rsidR="00C456B5" w:rsidRPr="000F6CBC">
        <w:rPr>
          <w:b/>
          <w:sz w:val="24"/>
          <w:szCs w:val="24"/>
        </w:rPr>
        <w:t xml:space="preserve"> ve</w:t>
      </w:r>
      <w:r w:rsidR="00C456B5" w:rsidRPr="000F6CBC">
        <w:rPr>
          <w:b/>
          <w:sz w:val="24"/>
          <w:szCs w:val="24"/>
        </w:rPr>
        <w:t>r</w:t>
      </w:r>
      <w:r w:rsidR="00C456B5" w:rsidRPr="000F6CBC">
        <w:rPr>
          <w:b/>
          <w:sz w:val="24"/>
          <w:szCs w:val="24"/>
        </w:rPr>
        <w:t>seny email-címére: a</w:t>
      </w:r>
      <w:r w:rsidRPr="000F6CBC">
        <w:rPr>
          <w:b/>
          <w:sz w:val="24"/>
          <w:szCs w:val="24"/>
        </w:rPr>
        <w:t>magyosz.verseny</w:t>
      </w:r>
      <w:r w:rsidR="00C0075E" w:rsidRPr="000F6CBC">
        <w:rPr>
          <w:b/>
          <w:sz w:val="24"/>
          <w:szCs w:val="24"/>
        </w:rPr>
        <w:fldChar w:fldCharType="begin"/>
      </w:r>
      <w:r w:rsidRPr="000F6CBC">
        <w:rPr>
          <w:b/>
          <w:sz w:val="24"/>
          <w:szCs w:val="24"/>
        </w:rPr>
        <w:instrText>SYMBOL 64 \f "Times New Roman" \s 10</w:instrText>
      </w:r>
      <w:r w:rsidR="00C0075E" w:rsidRPr="000F6CBC">
        <w:rPr>
          <w:b/>
          <w:sz w:val="24"/>
          <w:szCs w:val="24"/>
        </w:rPr>
        <w:fldChar w:fldCharType="separate"/>
      </w:r>
      <w:r w:rsidRPr="000F6CBC">
        <w:rPr>
          <w:b/>
          <w:sz w:val="24"/>
          <w:szCs w:val="24"/>
        </w:rPr>
        <w:t>@</w:t>
      </w:r>
      <w:r w:rsidR="00C0075E" w:rsidRPr="000F6CBC">
        <w:rPr>
          <w:b/>
          <w:sz w:val="24"/>
          <w:szCs w:val="24"/>
        </w:rPr>
        <w:fldChar w:fldCharType="end"/>
      </w:r>
      <w:r w:rsidRPr="000F6CBC">
        <w:rPr>
          <w:b/>
          <w:sz w:val="24"/>
          <w:szCs w:val="24"/>
        </w:rPr>
        <w:t>gmail.com elérhetőségre.</w:t>
      </w:r>
    </w:p>
    <w:p w:rsidR="00C456B5" w:rsidRPr="000F6CBC" w:rsidRDefault="00C456B5" w:rsidP="00A36321">
      <w:pPr>
        <w:widowControl/>
        <w:rPr>
          <w:b/>
          <w:sz w:val="24"/>
          <w:szCs w:val="24"/>
        </w:rPr>
      </w:pPr>
    </w:p>
    <w:p w:rsidR="004429DA" w:rsidRPr="000F6CBC" w:rsidRDefault="004429DA" w:rsidP="00A36321">
      <w:pPr>
        <w:widowControl/>
        <w:rPr>
          <w:i/>
          <w:sz w:val="24"/>
          <w:szCs w:val="24"/>
        </w:rPr>
      </w:pPr>
      <w:r w:rsidRPr="000F6CBC">
        <w:rPr>
          <w:i/>
          <w:sz w:val="24"/>
          <w:szCs w:val="24"/>
        </w:rPr>
        <w:t>A nevezési lap és a tagdíjnyilvántartás nyomtatványa a versenyfelhívás végén található!</w:t>
      </w:r>
    </w:p>
    <w:p w:rsidR="004429DA" w:rsidRDefault="004429DA" w:rsidP="00A36321">
      <w:pPr>
        <w:widowControl/>
        <w:rPr>
          <w:i/>
          <w:sz w:val="24"/>
          <w:szCs w:val="24"/>
        </w:rPr>
      </w:pPr>
    </w:p>
    <w:p w:rsidR="007B71AA" w:rsidRPr="000F6CBC" w:rsidRDefault="007B71AA" w:rsidP="00A36321">
      <w:pPr>
        <w:widowControl/>
        <w:rPr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8"/>
      </w:tblGrid>
      <w:tr w:rsidR="004429DA" w:rsidRPr="000F6CBC" w:rsidTr="0008130A">
        <w:tc>
          <w:tcPr>
            <w:tcW w:w="9808" w:type="dxa"/>
          </w:tcPr>
          <w:p w:rsidR="004429DA" w:rsidRPr="000F6CBC" w:rsidRDefault="004429DA" w:rsidP="00A36321">
            <w:pPr>
              <w:widowControl/>
              <w:jc w:val="center"/>
              <w:rPr>
                <w:b/>
                <w:i/>
                <w:sz w:val="24"/>
                <w:szCs w:val="24"/>
              </w:rPr>
            </w:pPr>
          </w:p>
          <w:p w:rsidR="004429DA" w:rsidRPr="000F6CBC" w:rsidRDefault="009F1047" w:rsidP="00A36321">
            <w:pPr>
              <w:widowControl/>
              <w:jc w:val="center"/>
              <w:rPr>
                <w:b/>
                <w:i/>
                <w:sz w:val="24"/>
                <w:szCs w:val="24"/>
              </w:rPr>
            </w:pPr>
            <w:r w:rsidRPr="000F6CBC">
              <w:rPr>
                <w:b/>
                <w:i/>
                <w:sz w:val="24"/>
                <w:szCs w:val="24"/>
              </w:rPr>
              <w:t>FELHÍVJUK MINDENKI FIGYELMÉT</w:t>
            </w:r>
            <w:r w:rsidR="004429DA" w:rsidRPr="000F6CBC">
              <w:rPr>
                <w:b/>
                <w:i/>
                <w:sz w:val="24"/>
                <w:szCs w:val="24"/>
              </w:rPr>
              <w:t xml:space="preserve"> A VERSENYFELHÍVÁSBAN </w:t>
            </w:r>
            <w:r w:rsidRPr="000F6CBC">
              <w:rPr>
                <w:b/>
                <w:i/>
                <w:sz w:val="24"/>
                <w:szCs w:val="24"/>
              </w:rPr>
              <w:t xml:space="preserve">KIÍRT </w:t>
            </w:r>
            <w:r w:rsidR="004429DA" w:rsidRPr="000F6CBC">
              <w:rPr>
                <w:b/>
                <w:i/>
                <w:sz w:val="24"/>
                <w:szCs w:val="24"/>
              </w:rPr>
              <w:t>HATÁRIDŐK PONTOS BETARTÁSÁ</w:t>
            </w:r>
            <w:r w:rsidRPr="000F6CBC">
              <w:rPr>
                <w:b/>
                <w:i/>
                <w:sz w:val="24"/>
                <w:szCs w:val="24"/>
              </w:rPr>
              <w:t>RA</w:t>
            </w:r>
            <w:r w:rsidR="004429DA" w:rsidRPr="000F6CBC">
              <w:rPr>
                <w:b/>
                <w:i/>
                <w:sz w:val="24"/>
                <w:szCs w:val="24"/>
              </w:rPr>
              <w:t xml:space="preserve">! </w:t>
            </w:r>
          </w:p>
          <w:p w:rsidR="004429DA" w:rsidRPr="000F6CBC" w:rsidRDefault="009F1047" w:rsidP="00BB5BA5">
            <w:pPr>
              <w:widowControl/>
              <w:spacing w:before="120" w:after="120"/>
              <w:jc w:val="center"/>
              <w:rPr>
                <w:b/>
                <w:i/>
                <w:sz w:val="24"/>
                <w:szCs w:val="24"/>
              </w:rPr>
            </w:pPr>
            <w:r w:rsidRPr="000F6CBC">
              <w:rPr>
                <w:b/>
                <w:i/>
                <w:sz w:val="24"/>
                <w:szCs w:val="24"/>
              </w:rPr>
              <w:t>A HATÁRIDŐN TÚL ÉR</w:t>
            </w:r>
            <w:r w:rsidR="004429DA" w:rsidRPr="000F6CBC">
              <w:rPr>
                <w:b/>
                <w:i/>
                <w:sz w:val="24"/>
                <w:szCs w:val="24"/>
              </w:rPr>
              <w:t>KEZŐ NEVEZÉSEKET NEM TUDJUK ELFOGADNI!</w:t>
            </w:r>
          </w:p>
        </w:tc>
      </w:tr>
    </w:tbl>
    <w:p w:rsidR="004429DA" w:rsidRPr="000F6CBC" w:rsidRDefault="004429DA" w:rsidP="00A36321">
      <w:pPr>
        <w:widowControl/>
        <w:rPr>
          <w:i/>
          <w:sz w:val="24"/>
          <w:szCs w:val="24"/>
        </w:rPr>
      </w:pPr>
    </w:p>
    <w:p w:rsidR="007B71AA" w:rsidRDefault="007B71AA" w:rsidP="00A36321">
      <w:pPr>
        <w:pStyle w:val="Szvegtrzs2"/>
        <w:widowControl/>
        <w:rPr>
          <w:b/>
          <w:sz w:val="24"/>
          <w:szCs w:val="24"/>
        </w:rPr>
      </w:pPr>
    </w:p>
    <w:p w:rsidR="003A5917" w:rsidRDefault="00842DFC" w:rsidP="00A36321">
      <w:pPr>
        <w:pStyle w:val="Szvegtrzs2"/>
        <w:widowControl/>
        <w:rPr>
          <w:b/>
          <w:sz w:val="24"/>
          <w:szCs w:val="24"/>
        </w:rPr>
      </w:pPr>
      <w:r w:rsidRPr="00842DFC">
        <w:rPr>
          <w:b/>
          <w:sz w:val="24"/>
          <w:szCs w:val="24"/>
        </w:rPr>
        <w:t xml:space="preserve">Szövetségünk Adatkezelési </w:t>
      </w:r>
      <w:r w:rsidR="001132CA">
        <w:rPr>
          <w:b/>
          <w:sz w:val="24"/>
          <w:szCs w:val="24"/>
        </w:rPr>
        <w:t>s</w:t>
      </w:r>
      <w:r w:rsidRPr="00842DFC">
        <w:rPr>
          <w:b/>
          <w:sz w:val="24"/>
          <w:szCs w:val="24"/>
        </w:rPr>
        <w:t xml:space="preserve">zabályzata megtalálható honlapunkon! </w:t>
      </w:r>
      <w:r w:rsidR="003A5917">
        <w:rPr>
          <w:b/>
          <w:sz w:val="24"/>
          <w:szCs w:val="24"/>
        </w:rPr>
        <w:t>FONTOS, hogy a 1</w:t>
      </w:r>
      <w:r w:rsidR="00B04F62">
        <w:rPr>
          <w:b/>
          <w:sz w:val="24"/>
          <w:szCs w:val="24"/>
        </w:rPr>
        <w:t>6</w:t>
      </w:r>
      <w:r w:rsidR="003A5917">
        <w:rPr>
          <w:b/>
          <w:sz w:val="24"/>
          <w:szCs w:val="24"/>
        </w:rPr>
        <w:t>. éle</w:t>
      </w:r>
      <w:r w:rsidR="003A5917">
        <w:rPr>
          <w:b/>
          <w:sz w:val="24"/>
          <w:szCs w:val="24"/>
        </w:rPr>
        <w:t>t</w:t>
      </w:r>
      <w:r w:rsidR="003A5917">
        <w:rPr>
          <w:b/>
          <w:sz w:val="24"/>
          <w:szCs w:val="24"/>
        </w:rPr>
        <w:t>évét betöltött versenyzők a nevezési lapon a megjelölt helyen nyilatkozzanak az adatkezelési szabályzat megismerését illetően, a 1</w:t>
      </w:r>
      <w:r w:rsidR="006F1CB2">
        <w:rPr>
          <w:b/>
          <w:sz w:val="24"/>
          <w:szCs w:val="24"/>
        </w:rPr>
        <w:t>6</w:t>
      </w:r>
      <w:r w:rsidR="003A5917">
        <w:rPr>
          <w:b/>
          <w:sz w:val="24"/>
          <w:szCs w:val="24"/>
        </w:rPr>
        <w:t>. életévet még be nem töltött tanulók</w:t>
      </w:r>
      <w:r w:rsidR="00A76551">
        <w:rPr>
          <w:b/>
          <w:sz w:val="24"/>
          <w:szCs w:val="24"/>
        </w:rPr>
        <w:t>nak</w:t>
      </w:r>
      <w:r w:rsidR="003A5917">
        <w:rPr>
          <w:b/>
          <w:sz w:val="24"/>
          <w:szCs w:val="24"/>
        </w:rPr>
        <w:t xml:space="preserve"> pedig szülői nyilatkozatot kell hoz</w:t>
      </w:r>
      <w:r w:rsidR="00A76551">
        <w:rPr>
          <w:b/>
          <w:sz w:val="24"/>
          <w:szCs w:val="24"/>
        </w:rPr>
        <w:t>niuk</w:t>
      </w:r>
      <w:r w:rsidR="003A5917">
        <w:rPr>
          <w:b/>
          <w:sz w:val="24"/>
          <w:szCs w:val="24"/>
        </w:rPr>
        <w:t>.</w:t>
      </w:r>
    </w:p>
    <w:p w:rsidR="003A5917" w:rsidRPr="000F6CBC" w:rsidRDefault="003A5917" w:rsidP="00A36321">
      <w:pPr>
        <w:pStyle w:val="Szvegtrzs2"/>
        <w:widowControl/>
        <w:rPr>
          <w:b/>
          <w:sz w:val="24"/>
          <w:szCs w:val="24"/>
        </w:rPr>
      </w:pPr>
    </w:p>
    <w:p w:rsidR="007C5A9A" w:rsidRDefault="007C5A9A" w:rsidP="00783C58">
      <w:pPr>
        <w:widowControl/>
        <w:ind w:left="3969" w:hanging="3969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Eredményhirdetés</w:t>
      </w:r>
      <w:r w:rsidR="00783C58">
        <w:rPr>
          <w:b/>
          <w:sz w:val="24"/>
          <w:szCs w:val="24"/>
        </w:rPr>
        <w:t xml:space="preserve"> várható időpontja</w:t>
      </w:r>
      <w:r w:rsidRPr="000F6CBC">
        <w:rPr>
          <w:b/>
          <w:sz w:val="24"/>
          <w:szCs w:val="24"/>
        </w:rPr>
        <w:t xml:space="preserve">: </w:t>
      </w:r>
      <w:r w:rsidR="001C4B38">
        <w:rPr>
          <w:b/>
          <w:sz w:val="24"/>
          <w:szCs w:val="24"/>
        </w:rPr>
        <w:tab/>
      </w:r>
      <w:r w:rsidR="001C4B38">
        <w:rPr>
          <w:b/>
          <w:sz w:val="24"/>
          <w:szCs w:val="24"/>
        </w:rPr>
        <w:tab/>
      </w:r>
      <w:r w:rsidR="002231F3">
        <w:rPr>
          <w:b/>
          <w:sz w:val="24"/>
          <w:szCs w:val="24"/>
        </w:rPr>
        <w:t>2025</w:t>
      </w:r>
      <w:r w:rsidRPr="000F6CBC">
        <w:rPr>
          <w:b/>
          <w:sz w:val="24"/>
          <w:szCs w:val="24"/>
        </w:rPr>
        <w:t xml:space="preserve">. </w:t>
      </w:r>
      <w:r w:rsidR="00E721F2">
        <w:rPr>
          <w:b/>
          <w:sz w:val="24"/>
          <w:szCs w:val="24"/>
        </w:rPr>
        <w:t>dec</w:t>
      </w:r>
      <w:r w:rsidR="007B71AA">
        <w:rPr>
          <w:b/>
          <w:sz w:val="24"/>
          <w:szCs w:val="24"/>
        </w:rPr>
        <w:t>ember</w:t>
      </w:r>
      <w:r w:rsidR="00872BBF">
        <w:rPr>
          <w:b/>
          <w:sz w:val="24"/>
          <w:szCs w:val="24"/>
        </w:rPr>
        <w:t xml:space="preserve"> </w:t>
      </w:r>
      <w:r w:rsidR="00E04E79">
        <w:rPr>
          <w:b/>
          <w:sz w:val="24"/>
          <w:szCs w:val="24"/>
        </w:rPr>
        <w:t>13.,</w:t>
      </w:r>
      <w:r w:rsidRPr="000F6CBC">
        <w:rPr>
          <w:b/>
          <w:sz w:val="24"/>
          <w:szCs w:val="24"/>
        </w:rPr>
        <w:t xml:space="preserve"> szombat 10.00 óra</w:t>
      </w:r>
    </w:p>
    <w:p w:rsidR="00E04E79" w:rsidRDefault="001C4B38" w:rsidP="00E04E79">
      <w:pPr>
        <w:widowControl/>
        <w:spacing w:after="240"/>
        <w:ind w:left="3969" w:hanging="3969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(</w:t>
      </w:r>
      <w:r w:rsidR="007F0090">
        <w:rPr>
          <w:b/>
          <w:sz w:val="24"/>
          <w:szCs w:val="24"/>
        </w:rPr>
        <w:t xml:space="preserve">a helyszín </w:t>
      </w:r>
      <w:r>
        <w:rPr>
          <w:b/>
          <w:sz w:val="24"/>
          <w:szCs w:val="24"/>
        </w:rPr>
        <w:t>egyeztetés alatt)</w:t>
      </w:r>
    </w:p>
    <w:p w:rsidR="00E04E79" w:rsidRPr="007F3478" w:rsidRDefault="00E04E79" w:rsidP="00D57FE2">
      <w:pPr>
        <w:widowControl/>
        <w:pBdr>
          <w:top w:val="single" w:sz="4" w:space="14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E7E6E6" w:themeFill="background2"/>
        <w:spacing w:before="240" w:after="240"/>
        <w:ind w:left="709" w:right="596"/>
        <w:rPr>
          <w:b/>
          <w:color w:val="DC3939"/>
          <w:sz w:val="24"/>
          <w:szCs w:val="24"/>
        </w:rPr>
      </w:pPr>
      <w:r w:rsidRPr="007F3478">
        <w:rPr>
          <w:b/>
          <w:color w:val="DC3939"/>
          <w:sz w:val="24"/>
          <w:szCs w:val="24"/>
        </w:rPr>
        <w:t>Felhívjuk versenyzőink figyelmét, hogy az érmek és/vagy kupákat személyesen (esetleg megbízott útján) lehet átvenni. Ezek</w:t>
      </w:r>
      <w:r w:rsidR="00D57FE2">
        <w:rPr>
          <w:b/>
          <w:color w:val="DC3939"/>
          <w:sz w:val="24"/>
          <w:szCs w:val="24"/>
        </w:rPr>
        <w:t>et nem postázzuk, legfeljebb 3 évig őrizzük a Szövetségben</w:t>
      </w:r>
      <w:r w:rsidRPr="007F3478">
        <w:rPr>
          <w:b/>
          <w:color w:val="DC3939"/>
          <w:sz w:val="24"/>
          <w:szCs w:val="24"/>
        </w:rPr>
        <w:t>!</w:t>
      </w:r>
    </w:p>
    <w:p w:rsidR="00C5425A" w:rsidRDefault="00C5425A" w:rsidP="00C5425A">
      <w:pPr>
        <w:widowControl/>
        <w:spacing w:after="240"/>
        <w:rPr>
          <w:b/>
          <w:bCs/>
          <w:i/>
          <w:iCs/>
          <w:sz w:val="24"/>
          <w:szCs w:val="24"/>
          <w:shd w:val="clear" w:color="auto" w:fill="FFFFFF"/>
        </w:rPr>
      </w:pPr>
      <w:r w:rsidRPr="00924EAD">
        <w:rPr>
          <w:b/>
          <w:bCs/>
          <w:i/>
          <w:iCs/>
          <w:sz w:val="24"/>
          <w:szCs w:val="24"/>
          <w:shd w:val="clear" w:color="auto" w:fill="FFFFFF"/>
        </w:rPr>
        <w:t xml:space="preserve">Felhívjuk a figyelmet, hogy </w:t>
      </w:r>
      <w:r w:rsidR="002231F3">
        <w:rPr>
          <w:b/>
          <w:bCs/>
          <w:i/>
          <w:iCs/>
          <w:sz w:val="24"/>
          <w:szCs w:val="24"/>
          <w:shd w:val="clear" w:color="auto" w:fill="FFFFFF"/>
        </w:rPr>
        <w:t>202</w:t>
      </w:r>
      <w:r w:rsidR="00D4583E">
        <w:rPr>
          <w:b/>
          <w:bCs/>
          <w:i/>
          <w:iCs/>
          <w:sz w:val="24"/>
          <w:szCs w:val="24"/>
          <w:shd w:val="clear" w:color="auto" w:fill="FFFFFF"/>
        </w:rPr>
        <w:t>6</w:t>
      </w:r>
      <w:r w:rsidRPr="00924EAD">
        <w:rPr>
          <w:b/>
          <w:bCs/>
          <w:i/>
          <w:iCs/>
          <w:sz w:val="24"/>
          <w:szCs w:val="24"/>
          <w:shd w:val="clear" w:color="auto" w:fill="FFFFFF"/>
        </w:rPr>
        <w:t>-b</w:t>
      </w:r>
      <w:r w:rsidR="00D4583E">
        <w:rPr>
          <w:b/>
          <w:bCs/>
          <w:i/>
          <w:iCs/>
          <w:sz w:val="24"/>
          <w:szCs w:val="24"/>
          <w:shd w:val="clear" w:color="auto" w:fill="FFFFFF"/>
        </w:rPr>
        <w:t>a</w:t>
      </w:r>
      <w:r w:rsidRPr="00924EAD">
        <w:rPr>
          <w:b/>
          <w:bCs/>
          <w:i/>
          <w:iCs/>
          <w:sz w:val="24"/>
          <w:szCs w:val="24"/>
          <w:shd w:val="clear" w:color="auto" w:fill="FFFFFF"/>
        </w:rPr>
        <w:t xml:space="preserve">n nemzetközi versenyen csak azok a versenyzők vehetnek részt, akik érvényes szövetségi tagsággal rendelkeznek, </w:t>
      </w:r>
      <w:r w:rsidRPr="00924EAD">
        <w:rPr>
          <w:b/>
          <w:bCs/>
          <w:i/>
          <w:sz w:val="24"/>
          <w:szCs w:val="24"/>
        </w:rPr>
        <w:t>a versenyév</w:t>
      </w:r>
      <w:r w:rsidR="00AF20D4">
        <w:rPr>
          <w:b/>
          <w:bCs/>
          <w:i/>
          <w:sz w:val="24"/>
          <w:szCs w:val="24"/>
        </w:rPr>
        <w:t>e</w:t>
      </w:r>
      <w:r w:rsidRPr="00924EAD">
        <w:rPr>
          <w:b/>
          <w:bCs/>
          <w:i/>
          <w:sz w:val="24"/>
          <w:szCs w:val="24"/>
        </w:rPr>
        <w:t xml:space="preserve">t megelőző egy évben legalább egy hazai versenyen </w:t>
      </w:r>
      <w:r w:rsidRPr="00924EAD">
        <w:rPr>
          <w:b/>
          <w:bCs/>
          <w:i/>
          <w:iCs/>
          <w:sz w:val="24"/>
          <w:szCs w:val="24"/>
          <w:shd w:val="clear" w:color="auto" w:fill="FFFFFF"/>
        </w:rPr>
        <w:t>eredményesen szerepelnek, a nemzetközi versenykiírás szerinti szintet teljes</w:t>
      </w:r>
      <w:r w:rsidRPr="00924EAD">
        <w:rPr>
          <w:b/>
          <w:bCs/>
          <w:i/>
          <w:iCs/>
          <w:sz w:val="24"/>
          <w:szCs w:val="24"/>
          <w:shd w:val="clear" w:color="auto" w:fill="FFFFFF"/>
        </w:rPr>
        <w:t>í</w:t>
      </w:r>
      <w:r w:rsidRPr="00924EAD">
        <w:rPr>
          <w:b/>
          <w:bCs/>
          <w:i/>
          <w:iCs/>
          <w:sz w:val="24"/>
          <w:szCs w:val="24"/>
          <w:shd w:val="clear" w:color="auto" w:fill="FFFFFF"/>
        </w:rPr>
        <w:t>tik, vállalják a részvételi költségek fedezését és hozzájárulást a közös költségekhez.</w:t>
      </w:r>
    </w:p>
    <w:p w:rsidR="00C5425A" w:rsidRDefault="00C5425A" w:rsidP="00A36321">
      <w:pPr>
        <w:widowControl/>
        <w:jc w:val="left"/>
        <w:rPr>
          <w:sz w:val="24"/>
          <w:szCs w:val="24"/>
        </w:rPr>
      </w:pPr>
    </w:p>
    <w:p w:rsidR="007C5A9A" w:rsidRPr="000F6CBC" w:rsidRDefault="009F1047" w:rsidP="00A36321">
      <w:pPr>
        <w:widowControl/>
        <w:jc w:val="left"/>
        <w:rPr>
          <w:sz w:val="24"/>
          <w:szCs w:val="24"/>
        </w:rPr>
      </w:pPr>
      <w:r w:rsidRPr="000F6CBC">
        <w:rPr>
          <w:sz w:val="24"/>
          <w:szCs w:val="24"/>
        </w:rPr>
        <w:t xml:space="preserve">Budapest, </w:t>
      </w:r>
      <w:r w:rsidR="002231F3">
        <w:rPr>
          <w:sz w:val="24"/>
          <w:szCs w:val="24"/>
        </w:rPr>
        <w:t>2025</w:t>
      </w:r>
      <w:r w:rsidR="007F0090">
        <w:rPr>
          <w:sz w:val="24"/>
          <w:szCs w:val="24"/>
        </w:rPr>
        <w:t xml:space="preserve">. </w:t>
      </w:r>
      <w:r w:rsidR="00872BBF">
        <w:rPr>
          <w:sz w:val="24"/>
          <w:szCs w:val="24"/>
        </w:rPr>
        <w:t>október 13.</w:t>
      </w:r>
    </w:p>
    <w:p w:rsidR="007C5A9A" w:rsidRPr="000F6CBC" w:rsidRDefault="007C5A9A" w:rsidP="00A36321">
      <w:pPr>
        <w:widowControl/>
        <w:ind w:left="3540" w:firstLine="708"/>
        <w:rPr>
          <w:sz w:val="24"/>
          <w:szCs w:val="24"/>
        </w:rPr>
      </w:pPr>
    </w:p>
    <w:p w:rsidR="007C5A9A" w:rsidRPr="000F6CBC" w:rsidRDefault="007C5A9A" w:rsidP="00A36321">
      <w:pPr>
        <w:widowControl/>
        <w:ind w:left="3540" w:firstLine="708"/>
        <w:rPr>
          <w:sz w:val="24"/>
          <w:szCs w:val="24"/>
        </w:rPr>
      </w:pPr>
    </w:p>
    <w:p w:rsidR="007C5A9A" w:rsidRPr="000F6CBC" w:rsidRDefault="007C5A9A" w:rsidP="00A36321">
      <w:pPr>
        <w:widowControl/>
        <w:ind w:left="3540" w:firstLine="708"/>
        <w:rPr>
          <w:sz w:val="24"/>
          <w:szCs w:val="24"/>
        </w:rPr>
      </w:pPr>
    </w:p>
    <w:p w:rsidR="007C5A9A" w:rsidRPr="000F6CBC" w:rsidRDefault="00E04E79" w:rsidP="00E04E79">
      <w:pPr>
        <w:widowControl/>
        <w:tabs>
          <w:tab w:val="center" w:pos="7371"/>
        </w:tabs>
        <w:spacing w:after="240"/>
        <w:ind w:left="3538" w:firstLine="709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7C5A9A" w:rsidRPr="000F6CBC">
        <w:rPr>
          <w:sz w:val="24"/>
          <w:szCs w:val="24"/>
        </w:rPr>
        <w:t>Sikeres versenyzést kíván a</w:t>
      </w:r>
    </w:p>
    <w:p w:rsidR="007C5A9A" w:rsidRDefault="00E04E79" w:rsidP="00E04E79">
      <w:pPr>
        <w:widowControl/>
        <w:tabs>
          <w:tab w:val="center" w:pos="7371"/>
        </w:tabs>
        <w:ind w:left="424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7C5A9A" w:rsidRPr="000F6CBC">
        <w:rPr>
          <w:b/>
          <w:sz w:val="24"/>
          <w:szCs w:val="24"/>
        </w:rPr>
        <w:t>Magyar Gyorsírók és Gépírók Országos Szövetsége</w:t>
      </w:r>
    </w:p>
    <w:p w:rsidR="00820C6B" w:rsidRDefault="00820C6B" w:rsidP="00E04E79">
      <w:pPr>
        <w:widowControl/>
        <w:tabs>
          <w:tab w:val="center" w:pos="7088"/>
        </w:tabs>
        <w:rPr>
          <w:b/>
          <w:sz w:val="24"/>
          <w:szCs w:val="24"/>
        </w:rPr>
      </w:pPr>
    </w:p>
    <w:p w:rsidR="00820C6B" w:rsidRDefault="00820C6B">
      <w:pPr>
        <w:widowControl/>
        <w:overflowPunct/>
        <w:autoSpaceDE/>
        <w:autoSpaceDN/>
        <w:adjustRightInd/>
        <w:jc w:val="left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C5A9A" w:rsidRPr="000F6CBC" w:rsidRDefault="007C5A9A" w:rsidP="001639AF">
      <w:pPr>
        <w:widowControl/>
        <w:jc w:val="center"/>
        <w:rPr>
          <w:sz w:val="24"/>
          <w:szCs w:val="24"/>
        </w:rPr>
      </w:pPr>
      <w:r w:rsidRPr="000F6CBC">
        <w:rPr>
          <w:sz w:val="24"/>
          <w:szCs w:val="24"/>
        </w:rPr>
        <w:lastRenderedPageBreak/>
        <w:t>NEVEZÉSI LAP</w:t>
      </w:r>
    </w:p>
    <w:p w:rsidR="007C5A9A" w:rsidRPr="000F6CBC" w:rsidRDefault="007C5A9A" w:rsidP="00A36321">
      <w:pPr>
        <w:widowControl/>
        <w:jc w:val="center"/>
        <w:rPr>
          <w:b/>
          <w:sz w:val="24"/>
          <w:szCs w:val="24"/>
        </w:rPr>
      </w:pPr>
    </w:p>
    <w:p w:rsidR="0055277D" w:rsidRDefault="007C5A9A" w:rsidP="00A36321">
      <w:pPr>
        <w:widowControl/>
        <w:rPr>
          <w:b/>
          <w:sz w:val="24"/>
          <w:szCs w:val="24"/>
        </w:rPr>
      </w:pPr>
      <w:r w:rsidRPr="000F6CBC">
        <w:rPr>
          <w:sz w:val="24"/>
          <w:szCs w:val="24"/>
        </w:rPr>
        <w:t xml:space="preserve">A kitöltött </w:t>
      </w:r>
      <w:r w:rsidR="00BE2DD9">
        <w:rPr>
          <w:sz w:val="24"/>
          <w:szCs w:val="24"/>
        </w:rPr>
        <w:t>nevezési</w:t>
      </w:r>
      <w:r w:rsidR="0058672D" w:rsidRPr="000F6CBC">
        <w:rPr>
          <w:sz w:val="24"/>
          <w:szCs w:val="24"/>
        </w:rPr>
        <w:t xml:space="preserve"> lapot </w:t>
      </w:r>
      <w:r w:rsidR="002231F3">
        <w:rPr>
          <w:b/>
          <w:sz w:val="24"/>
          <w:szCs w:val="24"/>
        </w:rPr>
        <w:t>2025</w:t>
      </w:r>
      <w:r w:rsidR="00BE2DD9" w:rsidRPr="001C4B38">
        <w:rPr>
          <w:b/>
          <w:sz w:val="24"/>
          <w:szCs w:val="24"/>
        </w:rPr>
        <w:t xml:space="preserve">. </w:t>
      </w:r>
      <w:r w:rsidR="00B81EDF">
        <w:rPr>
          <w:b/>
          <w:sz w:val="24"/>
          <w:szCs w:val="24"/>
        </w:rPr>
        <w:t>október 3</w:t>
      </w:r>
      <w:r w:rsidR="00E04E79">
        <w:rPr>
          <w:b/>
          <w:sz w:val="24"/>
          <w:szCs w:val="24"/>
        </w:rPr>
        <w:t>0</w:t>
      </w:r>
      <w:r w:rsidR="00C30295" w:rsidRPr="001C4B38">
        <w:rPr>
          <w:b/>
          <w:sz w:val="24"/>
          <w:szCs w:val="24"/>
        </w:rPr>
        <w:t>-</w:t>
      </w:r>
      <w:r w:rsidR="00BE2DD9" w:rsidRPr="001C4B38">
        <w:rPr>
          <w:b/>
          <w:sz w:val="24"/>
          <w:szCs w:val="24"/>
        </w:rPr>
        <w:t>ig</w:t>
      </w:r>
      <w:r w:rsidRPr="001C4B38">
        <w:rPr>
          <w:b/>
          <w:sz w:val="24"/>
          <w:szCs w:val="24"/>
        </w:rPr>
        <w:t>,</w:t>
      </w:r>
      <w:r w:rsidRPr="000F6CBC">
        <w:rPr>
          <w:sz w:val="24"/>
          <w:szCs w:val="24"/>
        </w:rPr>
        <w:t xml:space="preserve">a nevezési díj befizetéséről szóló bizonylatokat </w:t>
      </w:r>
      <w:r w:rsidR="00BE2DD9">
        <w:rPr>
          <w:sz w:val="24"/>
          <w:szCs w:val="24"/>
        </w:rPr>
        <w:t xml:space="preserve">és a </w:t>
      </w:r>
      <w:r w:rsidR="00D14986" w:rsidRPr="001C4B38">
        <w:rPr>
          <w:sz w:val="24"/>
          <w:szCs w:val="24"/>
        </w:rPr>
        <w:t>versenyzők</w:t>
      </w:r>
      <w:r w:rsidR="00BE2DD9">
        <w:rPr>
          <w:sz w:val="24"/>
          <w:szCs w:val="24"/>
        </w:rPr>
        <w:t xml:space="preserve">aláírását is tartalmazó nevezési lapot </w:t>
      </w:r>
      <w:r w:rsidRPr="000F6CBC">
        <w:rPr>
          <w:sz w:val="24"/>
          <w:szCs w:val="24"/>
        </w:rPr>
        <w:t xml:space="preserve">legkésőbb </w:t>
      </w:r>
      <w:r w:rsidR="002231F3">
        <w:rPr>
          <w:b/>
          <w:sz w:val="24"/>
          <w:szCs w:val="24"/>
        </w:rPr>
        <w:t>2025</w:t>
      </w:r>
      <w:r w:rsidR="00747402" w:rsidRPr="00C30295">
        <w:rPr>
          <w:b/>
          <w:sz w:val="24"/>
          <w:szCs w:val="24"/>
        </w:rPr>
        <w:t xml:space="preserve">. </w:t>
      </w:r>
      <w:r w:rsidR="00D4583E">
        <w:rPr>
          <w:b/>
          <w:sz w:val="24"/>
          <w:szCs w:val="24"/>
        </w:rPr>
        <w:t>november</w:t>
      </w:r>
      <w:r w:rsidR="00872BBF">
        <w:rPr>
          <w:b/>
          <w:sz w:val="24"/>
          <w:szCs w:val="24"/>
        </w:rPr>
        <w:t xml:space="preserve"> </w:t>
      </w:r>
      <w:r w:rsidR="00D4583E">
        <w:rPr>
          <w:b/>
          <w:sz w:val="24"/>
          <w:szCs w:val="24"/>
        </w:rPr>
        <w:t>8</w:t>
      </w:r>
      <w:r w:rsidRPr="00C30295">
        <w:rPr>
          <w:b/>
          <w:sz w:val="24"/>
          <w:szCs w:val="24"/>
        </w:rPr>
        <w:t>-ig</w:t>
      </w:r>
      <w:r w:rsidR="00872BBF">
        <w:rPr>
          <w:b/>
          <w:sz w:val="24"/>
          <w:szCs w:val="24"/>
        </w:rPr>
        <w:t xml:space="preserve"> </w:t>
      </w:r>
      <w:r w:rsidRPr="000F6CBC">
        <w:rPr>
          <w:sz w:val="24"/>
          <w:szCs w:val="24"/>
        </w:rPr>
        <w:t xml:space="preserve">kérjük eljuttatni a </w:t>
      </w:r>
    </w:p>
    <w:p w:rsidR="0055277D" w:rsidRDefault="0055277D" w:rsidP="00A36321">
      <w:pPr>
        <w:widowControl/>
        <w:rPr>
          <w:b/>
          <w:sz w:val="24"/>
          <w:szCs w:val="24"/>
        </w:rPr>
      </w:pPr>
    </w:p>
    <w:p w:rsidR="007C5A9A" w:rsidRPr="009F5057" w:rsidRDefault="00747402" w:rsidP="0055277D">
      <w:pPr>
        <w:widowControl/>
        <w:jc w:val="center"/>
        <w:rPr>
          <w:bCs/>
          <w:sz w:val="24"/>
          <w:szCs w:val="24"/>
        </w:rPr>
      </w:pPr>
      <w:r w:rsidRPr="000F6CBC">
        <w:rPr>
          <w:b/>
          <w:sz w:val="24"/>
          <w:szCs w:val="24"/>
        </w:rPr>
        <w:t>magyosz.verseny</w:t>
      </w:r>
      <w:r w:rsidR="00C0075E" w:rsidRPr="000F6CBC">
        <w:rPr>
          <w:b/>
          <w:sz w:val="24"/>
          <w:szCs w:val="24"/>
        </w:rPr>
        <w:fldChar w:fldCharType="begin"/>
      </w:r>
      <w:r w:rsidRPr="000F6CBC">
        <w:rPr>
          <w:b/>
          <w:sz w:val="24"/>
          <w:szCs w:val="24"/>
        </w:rPr>
        <w:instrText>SYMBOL 64 \f "Times New Roman" \s 10</w:instrText>
      </w:r>
      <w:r w:rsidR="00C0075E" w:rsidRPr="000F6CBC">
        <w:rPr>
          <w:b/>
          <w:sz w:val="24"/>
          <w:szCs w:val="24"/>
        </w:rPr>
        <w:fldChar w:fldCharType="separate"/>
      </w:r>
      <w:r w:rsidRPr="000F6CBC">
        <w:rPr>
          <w:b/>
          <w:sz w:val="24"/>
          <w:szCs w:val="24"/>
        </w:rPr>
        <w:t>@</w:t>
      </w:r>
      <w:r w:rsidR="00C0075E" w:rsidRPr="000F6CBC">
        <w:rPr>
          <w:b/>
          <w:sz w:val="24"/>
          <w:szCs w:val="24"/>
        </w:rPr>
        <w:fldChar w:fldCharType="end"/>
      </w:r>
      <w:r w:rsidRPr="000F6CBC">
        <w:rPr>
          <w:b/>
          <w:sz w:val="24"/>
          <w:szCs w:val="24"/>
        </w:rPr>
        <w:t>gmail.com</w:t>
      </w:r>
      <w:r w:rsidR="009F5057">
        <w:rPr>
          <w:bCs/>
          <w:sz w:val="24"/>
          <w:szCs w:val="24"/>
        </w:rPr>
        <w:t>e-mail-címre.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7C5A9A" w:rsidRPr="000F6CBC" w:rsidRDefault="007C5A9A" w:rsidP="00A36321">
      <w:pPr>
        <w:pStyle w:val="Szvegtrzs2"/>
        <w:widowControl/>
        <w:rPr>
          <w:sz w:val="24"/>
          <w:szCs w:val="24"/>
        </w:rPr>
      </w:pPr>
      <w:r w:rsidRPr="000F6CBC">
        <w:rPr>
          <w:sz w:val="24"/>
          <w:szCs w:val="24"/>
        </w:rPr>
        <w:t xml:space="preserve">Kérjük, a nevezési lapot </w:t>
      </w:r>
      <w:r w:rsidRPr="000F6CBC">
        <w:rPr>
          <w:b/>
          <w:sz w:val="24"/>
          <w:szCs w:val="24"/>
        </w:rPr>
        <w:t>pontosan, olvashatóan</w:t>
      </w:r>
      <w:r w:rsidR="0000338D" w:rsidRPr="0000338D">
        <w:rPr>
          <w:bCs/>
          <w:sz w:val="24"/>
          <w:szCs w:val="24"/>
        </w:rPr>
        <w:t xml:space="preserve">(ha van rá mód </w:t>
      </w:r>
      <w:r w:rsidR="00E04E79">
        <w:rPr>
          <w:bCs/>
          <w:sz w:val="24"/>
          <w:szCs w:val="24"/>
        </w:rPr>
        <w:t>számító</w:t>
      </w:r>
      <w:r w:rsidR="0000338D" w:rsidRPr="0000338D">
        <w:rPr>
          <w:bCs/>
          <w:sz w:val="24"/>
          <w:szCs w:val="24"/>
        </w:rPr>
        <w:t>géppel)</w:t>
      </w:r>
      <w:r w:rsidRPr="000F6CBC">
        <w:rPr>
          <w:sz w:val="24"/>
          <w:szCs w:val="24"/>
        </w:rPr>
        <w:t>kitölteni</w:t>
      </w:r>
      <w:r w:rsidR="0058672D" w:rsidRPr="000F6CBC">
        <w:rPr>
          <w:sz w:val="24"/>
          <w:szCs w:val="24"/>
        </w:rPr>
        <w:t>.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Az iskola, intézmény, egyéni versenyző neve: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címe (irányítószámmal):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……………………………………………………………………………..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telefonszáma (körzetszám is):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……………………………………………………………………….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2B6AF6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e-mail</w:t>
      </w:r>
      <w:r>
        <w:rPr>
          <w:b/>
          <w:sz w:val="24"/>
          <w:szCs w:val="24"/>
        </w:rPr>
        <w:t>-</w:t>
      </w:r>
      <w:r w:rsidRPr="000F6CBC">
        <w:rPr>
          <w:b/>
          <w:sz w:val="24"/>
          <w:szCs w:val="24"/>
        </w:rPr>
        <w:t>címe</w:t>
      </w:r>
      <w:r w:rsidR="007C5A9A" w:rsidRPr="000F6CBC">
        <w:rPr>
          <w:b/>
          <w:sz w:val="24"/>
          <w:szCs w:val="24"/>
        </w:rPr>
        <w:t>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…………………………………………………………………………………………..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Default="007C5A9A" w:rsidP="00A36321">
      <w:pPr>
        <w:widowControl/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Versenyfelelős neve, telefonja, e-mail</w:t>
      </w:r>
      <w:r w:rsidR="0055277D">
        <w:rPr>
          <w:b/>
          <w:sz w:val="24"/>
          <w:szCs w:val="24"/>
        </w:rPr>
        <w:t>-</w:t>
      </w:r>
      <w:r w:rsidRPr="000F6CBC">
        <w:rPr>
          <w:b/>
          <w:sz w:val="24"/>
          <w:szCs w:val="24"/>
        </w:rPr>
        <w:t>címe:</w:t>
      </w:r>
      <w:r w:rsidR="00ED2AD1" w:rsidRPr="000F6CBC">
        <w:rPr>
          <w:b/>
          <w:sz w:val="24"/>
          <w:szCs w:val="24"/>
        </w:rPr>
        <w:t xml:space="preserve"> ……………………………………………………….</w:t>
      </w:r>
    </w:p>
    <w:p w:rsidR="00E04E79" w:rsidRDefault="00E04E79" w:rsidP="00A36321">
      <w:pPr>
        <w:widowControl/>
        <w:jc w:val="left"/>
        <w:rPr>
          <w:b/>
          <w:sz w:val="24"/>
          <w:szCs w:val="24"/>
        </w:rPr>
      </w:pPr>
    </w:p>
    <w:p w:rsidR="00E04E79" w:rsidRPr="007F3478" w:rsidRDefault="00E04E79" w:rsidP="00A36321">
      <w:pPr>
        <w:widowControl/>
        <w:jc w:val="left"/>
        <w:rPr>
          <w:b/>
          <w:sz w:val="24"/>
          <w:szCs w:val="24"/>
        </w:rPr>
      </w:pPr>
      <w:r w:rsidRPr="007F3478">
        <w:rPr>
          <w:b/>
          <w:sz w:val="24"/>
          <w:szCs w:val="24"/>
        </w:rPr>
        <w:t>A versenyeztető (kísérő) tanár neve, telefonszáma: ……………………………………………….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Tegyen „X”-et a megfelelő versenyszám(ok)hoz, írja be a gépíráshoz a következő jelöléseket:  (Isk.= az iskola számítógépét, SB=az iskola számítógépét saját billentyűzettel, S</w:t>
      </w:r>
      <w:r w:rsidR="00C456B5" w:rsidRPr="000F6CBC">
        <w:rPr>
          <w:b/>
          <w:sz w:val="24"/>
          <w:szCs w:val="24"/>
        </w:rPr>
        <w:t xml:space="preserve">G </w:t>
      </w:r>
      <w:r w:rsidRPr="000F6CBC">
        <w:rPr>
          <w:b/>
          <w:sz w:val="24"/>
          <w:szCs w:val="24"/>
        </w:rPr>
        <w:t>= saját sz</w:t>
      </w:r>
      <w:r w:rsidRPr="000F6CBC">
        <w:rPr>
          <w:b/>
          <w:sz w:val="24"/>
          <w:szCs w:val="24"/>
        </w:rPr>
        <w:t>á</w:t>
      </w:r>
      <w:r w:rsidRPr="000F6CBC">
        <w:rPr>
          <w:b/>
          <w:sz w:val="24"/>
          <w:szCs w:val="24"/>
        </w:rPr>
        <w:t xml:space="preserve">mítógépemet használom (ez esetben adathordozót kérünk), SI = speciális igényű versenyző: </w:t>
      </w:r>
    </w:p>
    <w:p w:rsidR="007C5A9A" w:rsidRPr="000F6CBC" w:rsidRDefault="007C5A9A" w:rsidP="00A36321">
      <w:pPr>
        <w:widowControl/>
        <w:rPr>
          <w:b/>
          <w:sz w:val="24"/>
          <w:szCs w:val="24"/>
        </w:rPr>
      </w:pPr>
    </w:p>
    <w:p w:rsidR="000D0EC6" w:rsidRDefault="000D0EC6" w:rsidP="000D0EC6">
      <w:pPr>
        <w:shd w:val="clear" w:color="auto" w:fill="FFFFFF"/>
        <w:spacing w:after="120"/>
        <w:rPr>
          <w:b/>
          <w:bCs/>
          <w:color w:val="222222"/>
        </w:rPr>
        <w:sectPr w:rsidR="000D0EC6" w:rsidSect="004429DA">
          <w:headerReference w:type="even" r:id="rId8"/>
          <w:headerReference w:type="default" r:id="rId9"/>
          <w:footerReference w:type="default" r:id="rId10"/>
          <w:headerReference w:type="first" r:id="rId11"/>
          <w:endnotePr>
            <w:numFmt w:val="decimal"/>
          </w:endnotePr>
          <w:pgSz w:w="11907" w:h="16840"/>
          <w:pgMar w:top="1134" w:right="992" w:bottom="851" w:left="1247" w:header="708" w:footer="708" w:gutter="0"/>
          <w:cols w:space="708"/>
          <w:titlePg/>
        </w:sectPr>
      </w:pPr>
    </w:p>
    <w:p w:rsidR="00301295" w:rsidRDefault="00301295" w:rsidP="000D0EC6">
      <w:pPr>
        <w:shd w:val="clear" w:color="auto" w:fill="FFFFFF"/>
        <w:spacing w:after="120"/>
        <w:rPr>
          <w:b/>
          <w:bCs/>
          <w:strike/>
          <w:color w:val="FF0000"/>
        </w:rPr>
      </w:pPr>
      <w:r>
        <w:rPr>
          <w:b/>
          <w:bCs/>
          <w:color w:val="222222"/>
        </w:rPr>
        <w:lastRenderedPageBreak/>
        <w:br/>
        <w:t xml:space="preserve">Jelentkezési lap </w:t>
      </w:r>
    </w:p>
    <w:tbl>
      <w:tblPr>
        <w:tblStyle w:val="Rcsostblzat"/>
        <w:tblW w:w="0" w:type="auto"/>
        <w:tblInd w:w="38" w:type="dxa"/>
        <w:tblLook w:val="04A0"/>
      </w:tblPr>
      <w:tblGrid>
        <w:gridCol w:w="2322"/>
        <w:gridCol w:w="1378"/>
        <w:gridCol w:w="1247"/>
        <w:gridCol w:w="1413"/>
        <w:gridCol w:w="1648"/>
        <w:gridCol w:w="1418"/>
        <w:gridCol w:w="1390"/>
        <w:gridCol w:w="1346"/>
        <w:gridCol w:w="1252"/>
        <w:gridCol w:w="1619"/>
      </w:tblGrid>
      <w:tr w:rsidR="000D0EC6" w:rsidTr="00D26034">
        <w:tc>
          <w:tcPr>
            <w:tcW w:w="2322" w:type="dxa"/>
            <w:vMerge w:val="restart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Cs w:val="28"/>
              </w:rPr>
            </w:pPr>
            <w:r>
              <w:rPr>
                <w:b/>
                <w:bCs/>
                <w:color w:val="222222"/>
                <w:szCs w:val="28"/>
              </w:rPr>
              <w:t>NÉV</w:t>
            </w:r>
          </w:p>
        </w:tc>
        <w:tc>
          <w:tcPr>
            <w:tcW w:w="1378" w:type="dxa"/>
            <w:vMerge w:val="restart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Kategória</w:t>
            </w:r>
          </w:p>
        </w:tc>
        <w:tc>
          <w:tcPr>
            <w:tcW w:w="1247" w:type="dxa"/>
            <w:vAlign w:val="center"/>
          </w:tcPr>
          <w:p w:rsidR="000D0EC6" w:rsidRPr="000D0EC6" w:rsidRDefault="000D0EC6" w:rsidP="000D0EC6">
            <w:pPr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Gyorsírás</w:t>
            </w:r>
          </w:p>
        </w:tc>
        <w:tc>
          <w:tcPr>
            <w:tcW w:w="1413" w:type="dxa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 xml:space="preserve">Gépírás </w:t>
            </w:r>
          </w:p>
        </w:tc>
        <w:tc>
          <w:tcPr>
            <w:tcW w:w="1648" w:type="dxa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Szöveg</w:t>
            </w:r>
            <w:r>
              <w:rPr>
                <w:b/>
                <w:bCs/>
                <w:color w:val="222222"/>
                <w:sz w:val="22"/>
                <w:szCs w:val="22"/>
              </w:rPr>
              <w:t>-</w:t>
            </w:r>
            <w:r>
              <w:rPr>
                <w:b/>
                <w:bCs/>
                <w:color w:val="222222"/>
                <w:sz w:val="22"/>
                <w:szCs w:val="22"/>
              </w:rPr>
              <w:br/>
            </w:r>
            <w:r w:rsidRPr="000D0EC6">
              <w:rPr>
                <w:b/>
                <w:bCs/>
                <w:color w:val="222222"/>
                <w:sz w:val="22"/>
                <w:szCs w:val="22"/>
              </w:rPr>
              <w:t>szerkesztés</w:t>
            </w:r>
          </w:p>
        </w:tc>
        <w:tc>
          <w:tcPr>
            <w:tcW w:w="1418" w:type="dxa"/>
          </w:tcPr>
          <w:p w:rsidR="000D0EC6" w:rsidRPr="009F5057" w:rsidRDefault="000D0EC6" w:rsidP="000D0EC6">
            <w:pPr>
              <w:spacing w:after="12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5057">
              <w:rPr>
                <w:b/>
                <w:bCs/>
                <w:color w:val="000000" w:themeColor="text1"/>
                <w:sz w:val="22"/>
                <w:szCs w:val="22"/>
              </w:rPr>
              <w:t>Helyesírás gépírással</w:t>
            </w:r>
          </w:p>
        </w:tc>
        <w:tc>
          <w:tcPr>
            <w:tcW w:w="1390" w:type="dxa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Gépírás</w:t>
            </w:r>
          </w:p>
        </w:tc>
        <w:tc>
          <w:tcPr>
            <w:tcW w:w="1346" w:type="dxa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Szöveg</w:t>
            </w:r>
            <w:r>
              <w:rPr>
                <w:b/>
                <w:bCs/>
                <w:color w:val="222222"/>
                <w:sz w:val="22"/>
                <w:szCs w:val="22"/>
              </w:rPr>
              <w:t>-</w:t>
            </w:r>
            <w:r w:rsidRPr="000D0EC6">
              <w:rPr>
                <w:b/>
                <w:bCs/>
                <w:color w:val="222222"/>
                <w:sz w:val="22"/>
                <w:szCs w:val="22"/>
              </w:rPr>
              <w:t>szerkesztés</w:t>
            </w:r>
          </w:p>
        </w:tc>
        <w:tc>
          <w:tcPr>
            <w:tcW w:w="1252" w:type="dxa"/>
            <w:vAlign w:val="center"/>
          </w:tcPr>
          <w:p w:rsidR="000D0EC6" w:rsidRPr="000D0EC6" w:rsidRDefault="000D0EC6" w:rsidP="000D0EC6">
            <w:pPr>
              <w:pStyle w:val="Cmsor4"/>
              <w:jc w:val="center"/>
              <w:rPr>
                <w:bCs/>
                <w:color w:val="222222"/>
                <w:sz w:val="22"/>
                <w:szCs w:val="22"/>
              </w:rPr>
            </w:pPr>
            <w:r w:rsidRPr="000D0EC6">
              <w:rPr>
                <w:bCs/>
                <w:color w:val="222222"/>
                <w:sz w:val="22"/>
                <w:szCs w:val="22"/>
              </w:rPr>
              <w:t xml:space="preserve">Beszédíró </w:t>
            </w:r>
          </w:p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gépírás</w:t>
            </w:r>
          </w:p>
        </w:tc>
        <w:tc>
          <w:tcPr>
            <w:tcW w:w="1619" w:type="dxa"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 w:rsidRPr="000D0EC6">
              <w:rPr>
                <w:b/>
                <w:bCs/>
                <w:color w:val="222222"/>
                <w:sz w:val="22"/>
                <w:szCs w:val="22"/>
              </w:rPr>
              <w:t>Jegyzőkönyv</w:t>
            </w:r>
          </w:p>
        </w:tc>
      </w:tr>
      <w:tr w:rsidR="000D0EC6" w:rsidTr="00D26034">
        <w:tc>
          <w:tcPr>
            <w:tcW w:w="2322" w:type="dxa"/>
            <w:vMerge/>
            <w:vAlign w:val="center"/>
          </w:tcPr>
          <w:p w:rsidR="000D0EC6" w:rsidRPr="000D0EC6" w:rsidRDefault="000D0EC6" w:rsidP="000D0EC6">
            <w:pPr>
              <w:spacing w:after="120"/>
              <w:rPr>
                <w:b/>
                <w:bCs/>
                <w:color w:val="222222"/>
                <w:szCs w:val="28"/>
              </w:rPr>
            </w:pPr>
          </w:p>
        </w:tc>
        <w:tc>
          <w:tcPr>
            <w:tcW w:w="1378" w:type="dxa"/>
            <w:vMerge/>
            <w:vAlign w:val="center"/>
          </w:tcPr>
          <w:p w:rsidR="000D0EC6" w:rsidRPr="000D0EC6" w:rsidRDefault="000D0EC6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</w:p>
        </w:tc>
        <w:tc>
          <w:tcPr>
            <w:tcW w:w="1247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9.30</w:t>
            </w:r>
          </w:p>
        </w:tc>
        <w:tc>
          <w:tcPr>
            <w:tcW w:w="1413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8.30</w:t>
            </w:r>
          </w:p>
        </w:tc>
        <w:tc>
          <w:tcPr>
            <w:tcW w:w="1648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9.30</w:t>
            </w:r>
          </w:p>
        </w:tc>
        <w:tc>
          <w:tcPr>
            <w:tcW w:w="1418" w:type="dxa"/>
          </w:tcPr>
          <w:p w:rsidR="000D0EC6" w:rsidRPr="009F5057" w:rsidRDefault="00D26034" w:rsidP="000D0EC6">
            <w:pPr>
              <w:spacing w:after="12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5057">
              <w:rPr>
                <w:b/>
                <w:bCs/>
                <w:color w:val="000000" w:themeColor="text1"/>
                <w:sz w:val="22"/>
                <w:szCs w:val="22"/>
              </w:rPr>
              <w:t>10.</w:t>
            </w:r>
            <w:r w:rsidR="00177454" w:rsidRPr="009F5057">
              <w:rPr>
                <w:b/>
                <w:bCs/>
                <w:color w:val="000000" w:themeColor="text1"/>
                <w:sz w:val="22"/>
                <w:szCs w:val="22"/>
              </w:rPr>
              <w:t>00</w:t>
            </w:r>
            <w:r w:rsidRPr="009F5057">
              <w:rPr>
                <w:b/>
                <w:bCs/>
                <w:color w:val="000000" w:themeColor="text1"/>
                <w:sz w:val="22"/>
                <w:szCs w:val="22"/>
              </w:rPr>
              <w:t>/</w:t>
            </w:r>
            <w:r w:rsidR="00177454" w:rsidRPr="009F5057">
              <w:rPr>
                <w:b/>
                <w:bCs/>
                <w:color w:val="000000" w:themeColor="text1"/>
                <w:sz w:val="22"/>
                <w:szCs w:val="22"/>
              </w:rPr>
              <w:t>11.00</w:t>
            </w:r>
          </w:p>
        </w:tc>
        <w:tc>
          <w:tcPr>
            <w:tcW w:w="1390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10.30</w:t>
            </w:r>
          </w:p>
        </w:tc>
        <w:tc>
          <w:tcPr>
            <w:tcW w:w="1346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11.30</w:t>
            </w:r>
          </w:p>
        </w:tc>
        <w:tc>
          <w:tcPr>
            <w:tcW w:w="1252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12.00</w:t>
            </w:r>
          </w:p>
        </w:tc>
        <w:tc>
          <w:tcPr>
            <w:tcW w:w="1619" w:type="dxa"/>
            <w:vAlign w:val="center"/>
          </w:tcPr>
          <w:p w:rsidR="000D0EC6" w:rsidRPr="000D0EC6" w:rsidRDefault="00D26034" w:rsidP="000D0EC6">
            <w:pPr>
              <w:spacing w:after="120"/>
              <w:jc w:val="center"/>
              <w:rPr>
                <w:b/>
                <w:bCs/>
                <w:color w:val="222222"/>
                <w:sz w:val="22"/>
                <w:szCs w:val="22"/>
              </w:rPr>
            </w:pPr>
            <w:r>
              <w:rPr>
                <w:b/>
                <w:bCs/>
                <w:color w:val="222222"/>
                <w:sz w:val="22"/>
                <w:szCs w:val="22"/>
              </w:rPr>
              <w:t>12.30</w:t>
            </w:r>
          </w:p>
        </w:tc>
      </w:tr>
      <w:tr w:rsidR="000D0EC6" w:rsidTr="00D26034">
        <w:tc>
          <w:tcPr>
            <w:tcW w:w="232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</w:tr>
      <w:tr w:rsidR="000D0EC6" w:rsidTr="00D26034">
        <w:tc>
          <w:tcPr>
            <w:tcW w:w="232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</w:tr>
      <w:tr w:rsidR="000D0EC6" w:rsidTr="00D26034">
        <w:tc>
          <w:tcPr>
            <w:tcW w:w="232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</w:tr>
      <w:tr w:rsidR="000D0EC6" w:rsidTr="00D26034">
        <w:tc>
          <w:tcPr>
            <w:tcW w:w="232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</w:tr>
      <w:tr w:rsidR="000D0EC6" w:rsidTr="00D26034">
        <w:tc>
          <w:tcPr>
            <w:tcW w:w="232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7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3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48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418" w:type="dxa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90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346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252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  <w:tc>
          <w:tcPr>
            <w:tcW w:w="1619" w:type="dxa"/>
            <w:vAlign w:val="center"/>
          </w:tcPr>
          <w:p w:rsidR="000D0EC6" w:rsidRDefault="000D0EC6" w:rsidP="000D0EC6">
            <w:pPr>
              <w:spacing w:after="120"/>
              <w:rPr>
                <w:color w:val="222222"/>
                <w:szCs w:val="28"/>
              </w:rPr>
            </w:pPr>
          </w:p>
        </w:tc>
      </w:tr>
    </w:tbl>
    <w:p w:rsidR="000D0EC6" w:rsidRDefault="000D0EC6" w:rsidP="000D0EC6">
      <w:pPr>
        <w:shd w:val="clear" w:color="auto" w:fill="FFFFFF"/>
        <w:spacing w:after="120"/>
        <w:rPr>
          <w:color w:val="222222"/>
          <w:szCs w:val="28"/>
        </w:rPr>
      </w:pPr>
    </w:p>
    <w:p w:rsidR="00094FFC" w:rsidRPr="000F6CBC" w:rsidRDefault="00094FFC" w:rsidP="00A36321">
      <w:pPr>
        <w:widowControl/>
        <w:jc w:val="left"/>
        <w:rPr>
          <w:b/>
          <w:i/>
          <w:color w:val="00B0F0"/>
          <w:sz w:val="24"/>
          <w:szCs w:val="24"/>
        </w:rPr>
      </w:pPr>
    </w:p>
    <w:p w:rsidR="007C5A9A" w:rsidRPr="000F6CBC" w:rsidRDefault="007C5A9A" w:rsidP="00D26034">
      <w:pPr>
        <w:widowControl/>
        <w:spacing w:line="360" w:lineRule="auto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</w:t>
      </w:r>
      <w:r w:rsidR="00872BBF">
        <w:rPr>
          <w:b/>
          <w:sz w:val="24"/>
          <w:szCs w:val="24"/>
        </w:rPr>
        <w:t xml:space="preserve"> </w:t>
      </w:r>
      <w:r w:rsidR="00687667" w:rsidRPr="006C5F0A">
        <w:rPr>
          <w:b/>
          <w:sz w:val="24"/>
          <w:szCs w:val="24"/>
        </w:rPr>
        <w:t xml:space="preserve">gyorsírás versenydolgozat </w:t>
      </w:r>
      <w:r w:rsidRPr="006C5F0A">
        <w:rPr>
          <w:b/>
          <w:sz w:val="24"/>
          <w:szCs w:val="24"/>
        </w:rPr>
        <w:t>áttétel</w:t>
      </w:r>
      <w:r w:rsidR="00687667" w:rsidRPr="006C5F0A">
        <w:rPr>
          <w:b/>
          <w:sz w:val="24"/>
          <w:szCs w:val="24"/>
        </w:rPr>
        <w:t>e</w:t>
      </w:r>
      <w:r w:rsidRPr="000F6CBC">
        <w:rPr>
          <w:b/>
          <w:sz w:val="24"/>
          <w:szCs w:val="24"/>
        </w:rPr>
        <w:t xml:space="preserve"> után írom meg a gépírási, szövegszerkesztési, beszédíró gépírás</w:t>
      </w:r>
      <w:r w:rsidR="00106999">
        <w:rPr>
          <w:b/>
          <w:sz w:val="24"/>
          <w:szCs w:val="24"/>
        </w:rPr>
        <w:t xml:space="preserve">, </w:t>
      </w:r>
      <w:r w:rsidR="00D26034" w:rsidRPr="009F5057">
        <w:rPr>
          <w:b/>
          <w:color w:val="000000" w:themeColor="text1"/>
          <w:sz w:val="24"/>
          <w:szCs w:val="24"/>
        </w:rPr>
        <w:t xml:space="preserve">helyesírás gépírással, </w:t>
      </w:r>
      <w:r w:rsidR="00106999" w:rsidRPr="009F5057">
        <w:rPr>
          <w:b/>
          <w:color w:val="000000" w:themeColor="text1"/>
          <w:sz w:val="24"/>
          <w:szCs w:val="24"/>
        </w:rPr>
        <w:t>jegyzőkönyvvezetési</w:t>
      </w:r>
      <w:r w:rsidR="00872BBF">
        <w:rPr>
          <w:b/>
          <w:color w:val="000000" w:themeColor="text1"/>
          <w:sz w:val="24"/>
          <w:szCs w:val="24"/>
        </w:rPr>
        <w:t xml:space="preserve"> </w:t>
      </w:r>
      <w:r w:rsidRPr="000F6CBC">
        <w:rPr>
          <w:b/>
          <w:sz w:val="24"/>
          <w:szCs w:val="24"/>
        </w:rPr>
        <w:t>dolgozatomat (a megfelelő szót húzzuk alá):</w:t>
      </w:r>
    </w:p>
    <w:p w:rsidR="007C5A9A" w:rsidRPr="000F6CBC" w:rsidRDefault="007C5A9A" w:rsidP="00A36321">
      <w:pPr>
        <w:widowControl/>
        <w:jc w:val="left"/>
        <w:rPr>
          <w:b/>
          <w:sz w:val="24"/>
          <w:szCs w:val="24"/>
        </w:rPr>
      </w:pPr>
    </w:p>
    <w:p w:rsidR="007C5A9A" w:rsidRPr="000F6CBC" w:rsidRDefault="007C5A9A" w:rsidP="00A36321">
      <w:pPr>
        <w:widowControl/>
        <w:tabs>
          <w:tab w:val="left" w:leader="dot" w:pos="9639"/>
        </w:tabs>
        <w:jc w:val="left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Név:</w:t>
      </w:r>
      <w:r w:rsidRPr="000F6CBC">
        <w:rPr>
          <w:b/>
          <w:sz w:val="24"/>
          <w:szCs w:val="24"/>
        </w:rPr>
        <w:tab/>
      </w:r>
    </w:p>
    <w:p w:rsidR="00094FFC" w:rsidRDefault="00094FFC" w:rsidP="00A36321">
      <w:pPr>
        <w:widowControl/>
        <w:jc w:val="center"/>
        <w:rPr>
          <w:b/>
          <w:sz w:val="24"/>
          <w:szCs w:val="24"/>
        </w:rPr>
      </w:pPr>
    </w:p>
    <w:p w:rsidR="00D26034" w:rsidRDefault="00D26034" w:rsidP="00A36321">
      <w:pPr>
        <w:widowControl/>
        <w:rPr>
          <w:b/>
          <w:sz w:val="24"/>
          <w:szCs w:val="24"/>
        </w:rPr>
      </w:pPr>
    </w:p>
    <w:p w:rsidR="00094FFC" w:rsidRPr="00D26034" w:rsidRDefault="0055413E" w:rsidP="00A36321">
      <w:pPr>
        <w:widowControl/>
        <w:rPr>
          <w:color w:val="222222"/>
          <w:sz w:val="24"/>
          <w:szCs w:val="24"/>
          <w:shd w:val="clear" w:color="auto" w:fill="FFFFFF"/>
        </w:rPr>
      </w:pPr>
      <w:r w:rsidRPr="00D26034">
        <w:rPr>
          <w:b/>
          <w:sz w:val="24"/>
          <w:szCs w:val="24"/>
        </w:rPr>
        <w:t>A 1</w:t>
      </w:r>
      <w:r w:rsidR="00DA0BA1" w:rsidRPr="00D26034">
        <w:rPr>
          <w:b/>
          <w:sz w:val="24"/>
          <w:szCs w:val="24"/>
        </w:rPr>
        <w:t>6</w:t>
      </w:r>
      <w:r w:rsidRPr="00D26034">
        <w:rPr>
          <w:b/>
          <w:sz w:val="24"/>
          <w:szCs w:val="24"/>
        </w:rPr>
        <w:t>. év alatti</w:t>
      </w:r>
      <w:r w:rsidR="00094FFC" w:rsidRPr="00D26034">
        <w:rPr>
          <w:b/>
          <w:sz w:val="24"/>
          <w:szCs w:val="24"/>
        </w:rPr>
        <w:t xml:space="preserve"> tanuló</w:t>
      </w:r>
      <w:r w:rsidRPr="00D26034">
        <w:rPr>
          <w:b/>
          <w:sz w:val="24"/>
          <w:szCs w:val="24"/>
        </w:rPr>
        <w:t>k</w:t>
      </w:r>
      <w:r w:rsidR="004B77E1" w:rsidRPr="00D26034">
        <w:rPr>
          <w:b/>
          <w:sz w:val="24"/>
          <w:szCs w:val="24"/>
        </w:rPr>
        <w:t>részére adatkezelési nyilatkozat az utolsó lapon</w:t>
      </w:r>
      <w:r w:rsidR="00D26034" w:rsidRPr="00D26034">
        <w:rPr>
          <w:color w:val="222222"/>
          <w:sz w:val="24"/>
          <w:szCs w:val="24"/>
          <w:shd w:val="clear" w:color="auto" w:fill="FFFFFF"/>
        </w:rPr>
        <w:t>!</w:t>
      </w:r>
    </w:p>
    <w:p w:rsidR="000D0EC6" w:rsidRPr="00D26034" w:rsidRDefault="000D0EC6" w:rsidP="0055277D">
      <w:pPr>
        <w:widowControl/>
        <w:jc w:val="center"/>
        <w:rPr>
          <w:b/>
          <w:sz w:val="24"/>
          <w:szCs w:val="24"/>
        </w:rPr>
        <w:sectPr w:rsidR="000D0EC6" w:rsidRPr="00D26034" w:rsidSect="000D0EC6">
          <w:endnotePr>
            <w:numFmt w:val="decimal"/>
          </w:endnotePr>
          <w:pgSz w:w="16840" w:h="11907" w:orient="landscape"/>
          <w:pgMar w:top="1247" w:right="1134" w:bottom="992" w:left="851" w:header="708" w:footer="708" w:gutter="0"/>
          <w:cols w:space="708"/>
          <w:titlePg/>
          <w:docGrid w:linePitch="381"/>
        </w:sectPr>
      </w:pPr>
    </w:p>
    <w:p w:rsidR="007C5A9A" w:rsidRPr="000F6CBC" w:rsidRDefault="002516C8" w:rsidP="0055277D">
      <w:pPr>
        <w:widowControl/>
        <w:jc w:val="center"/>
        <w:rPr>
          <w:sz w:val="24"/>
          <w:szCs w:val="24"/>
        </w:rPr>
      </w:pPr>
      <w:r w:rsidRPr="000F6CBC">
        <w:rPr>
          <w:b/>
          <w:sz w:val="24"/>
          <w:szCs w:val="24"/>
        </w:rPr>
        <w:lastRenderedPageBreak/>
        <w:t>TAGNYILVÁNTARTÁSI LAP</w:t>
      </w:r>
    </w:p>
    <w:p w:rsidR="007C5A9A" w:rsidRPr="000F6CBC" w:rsidRDefault="007C5A9A" w:rsidP="00A36321">
      <w:pPr>
        <w:jc w:val="center"/>
        <w:rPr>
          <w:b/>
          <w:sz w:val="24"/>
          <w:szCs w:val="24"/>
        </w:rPr>
      </w:pPr>
    </w:p>
    <w:p w:rsidR="007C5A9A" w:rsidRPr="000F6CBC" w:rsidRDefault="007C5A9A" w:rsidP="00A36321">
      <w:pPr>
        <w:rPr>
          <w:sz w:val="24"/>
          <w:szCs w:val="24"/>
        </w:rPr>
      </w:pPr>
      <w:r w:rsidRPr="000F6CBC">
        <w:rPr>
          <w:b/>
          <w:sz w:val="24"/>
          <w:szCs w:val="24"/>
        </w:rPr>
        <w:t xml:space="preserve">A tagnyilvántartási lap </w:t>
      </w:r>
      <w:r w:rsidR="002721A5">
        <w:rPr>
          <w:b/>
          <w:sz w:val="24"/>
          <w:szCs w:val="24"/>
        </w:rPr>
        <w:t xml:space="preserve">olvashatóan </w:t>
      </w:r>
      <w:r w:rsidR="002721A5" w:rsidRPr="002721A5">
        <w:rPr>
          <w:bCs/>
          <w:sz w:val="24"/>
          <w:szCs w:val="24"/>
        </w:rPr>
        <w:t>(ha van rá mód géppel)</w:t>
      </w:r>
      <w:r w:rsidR="00872BBF">
        <w:rPr>
          <w:bCs/>
          <w:sz w:val="24"/>
          <w:szCs w:val="24"/>
        </w:rPr>
        <w:t xml:space="preserve"> </w:t>
      </w:r>
      <w:r w:rsidR="00820C6B">
        <w:rPr>
          <w:b/>
          <w:sz w:val="24"/>
          <w:szCs w:val="24"/>
        </w:rPr>
        <w:t>k</w:t>
      </w:r>
      <w:r w:rsidRPr="000F6CBC">
        <w:rPr>
          <w:b/>
          <w:sz w:val="24"/>
          <w:szCs w:val="24"/>
        </w:rPr>
        <w:t xml:space="preserve">itöltve </w:t>
      </w:r>
      <w:r w:rsidRPr="000F6CBC">
        <w:rPr>
          <w:sz w:val="24"/>
          <w:szCs w:val="24"/>
        </w:rPr>
        <w:t xml:space="preserve">a: </w:t>
      </w:r>
      <w:r w:rsidR="00C5425A">
        <w:rPr>
          <w:sz w:val="24"/>
          <w:szCs w:val="24"/>
        </w:rPr>
        <w:br/>
      </w:r>
      <w:r w:rsidR="00747402" w:rsidRPr="000F6CBC">
        <w:rPr>
          <w:b/>
          <w:sz w:val="24"/>
          <w:szCs w:val="24"/>
        </w:rPr>
        <w:t>magyosz.verseny</w:t>
      </w:r>
      <w:r w:rsidR="00C0075E" w:rsidRPr="000F6CBC">
        <w:rPr>
          <w:b/>
          <w:sz w:val="24"/>
          <w:szCs w:val="24"/>
        </w:rPr>
        <w:fldChar w:fldCharType="begin"/>
      </w:r>
      <w:r w:rsidR="00747402" w:rsidRPr="000F6CBC">
        <w:rPr>
          <w:b/>
          <w:sz w:val="24"/>
          <w:szCs w:val="24"/>
        </w:rPr>
        <w:instrText>SYMBOL 64 \f "Times New Roman" \s 10</w:instrText>
      </w:r>
      <w:r w:rsidR="00C0075E" w:rsidRPr="000F6CBC">
        <w:rPr>
          <w:b/>
          <w:sz w:val="24"/>
          <w:szCs w:val="24"/>
        </w:rPr>
        <w:fldChar w:fldCharType="separate"/>
      </w:r>
      <w:r w:rsidR="00747402" w:rsidRPr="000F6CBC">
        <w:rPr>
          <w:b/>
          <w:sz w:val="24"/>
          <w:szCs w:val="24"/>
        </w:rPr>
        <w:t>@</w:t>
      </w:r>
      <w:r w:rsidR="00C0075E" w:rsidRPr="000F6CBC">
        <w:rPr>
          <w:b/>
          <w:sz w:val="24"/>
          <w:szCs w:val="24"/>
        </w:rPr>
        <w:fldChar w:fldCharType="end"/>
      </w:r>
      <w:r w:rsidR="00747402" w:rsidRPr="000F6CBC">
        <w:rPr>
          <w:b/>
          <w:sz w:val="24"/>
          <w:szCs w:val="24"/>
        </w:rPr>
        <w:t>gmail.com</w:t>
      </w:r>
      <w:r w:rsidR="00872BBF">
        <w:rPr>
          <w:b/>
          <w:sz w:val="24"/>
          <w:szCs w:val="24"/>
        </w:rPr>
        <w:t xml:space="preserve"> címre </w:t>
      </w:r>
      <w:r w:rsidRPr="000F6CBC">
        <w:rPr>
          <w:sz w:val="24"/>
          <w:szCs w:val="24"/>
        </w:rPr>
        <w:t>a jelentkezési lappal együtt</w:t>
      </w:r>
      <w:r w:rsidR="002721A5">
        <w:rPr>
          <w:sz w:val="24"/>
          <w:szCs w:val="24"/>
        </w:rPr>
        <w:t xml:space="preserve"> küldendő</w:t>
      </w:r>
      <w:r w:rsidRPr="000F6CBC">
        <w:rPr>
          <w:sz w:val="24"/>
          <w:szCs w:val="24"/>
        </w:rPr>
        <w:t>.</w:t>
      </w:r>
    </w:p>
    <w:p w:rsidR="00747402" w:rsidRPr="000F6CBC" w:rsidRDefault="00747402" w:rsidP="00A36321">
      <w:pPr>
        <w:rPr>
          <w:sz w:val="24"/>
          <w:szCs w:val="24"/>
        </w:rPr>
      </w:pPr>
    </w:p>
    <w:p w:rsidR="007C5A9A" w:rsidRPr="000F6CBC" w:rsidRDefault="00747402" w:rsidP="00A36321">
      <w:pPr>
        <w:jc w:val="center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 xml:space="preserve">Beérkezési határidő: </w:t>
      </w:r>
      <w:r w:rsidR="002231F3">
        <w:rPr>
          <w:b/>
          <w:sz w:val="24"/>
          <w:szCs w:val="24"/>
        </w:rPr>
        <w:t>2025</w:t>
      </w:r>
      <w:r w:rsidR="00AA26A3">
        <w:rPr>
          <w:b/>
          <w:sz w:val="24"/>
          <w:szCs w:val="24"/>
        </w:rPr>
        <w:t>. október 3</w:t>
      </w:r>
      <w:r w:rsidR="009F5057">
        <w:rPr>
          <w:b/>
          <w:sz w:val="24"/>
          <w:szCs w:val="24"/>
        </w:rPr>
        <w:t>0</w:t>
      </w:r>
      <w:r w:rsidR="007C5A9A" w:rsidRPr="000F6CBC">
        <w:rPr>
          <w:b/>
          <w:sz w:val="24"/>
          <w:szCs w:val="24"/>
        </w:rPr>
        <w:t>.</w:t>
      </w:r>
    </w:p>
    <w:p w:rsidR="007C5A9A" w:rsidRPr="000F6CBC" w:rsidRDefault="007C5A9A" w:rsidP="00A36321">
      <w:pPr>
        <w:jc w:val="center"/>
        <w:rPr>
          <w:b/>
          <w:sz w:val="24"/>
          <w:szCs w:val="24"/>
        </w:rPr>
      </w:pP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Az iskola vagy munkahely neve: </w:t>
      </w:r>
      <w:r w:rsidRPr="000F6CBC">
        <w:rPr>
          <w:sz w:val="24"/>
          <w:szCs w:val="24"/>
        </w:rPr>
        <w:tab/>
      </w: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címe (irányítószám): </w:t>
      </w:r>
      <w:r w:rsidRPr="000F6CBC">
        <w:rPr>
          <w:sz w:val="24"/>
          <w:szCs w:val="24"/>
        </w:rPr>
        <w:tab/>
      </w: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e-mail: </w:t>
      </w:r>
      <w:r w:rsidRPr="000F6CBC">
        <w:rPr>
          <w:sz w:val="24"/>
          <w:szCs w:val="24"/>
        </w:rPr>
        <w:tab/>
      </w:r>
    </w:p>
    <w:p w:rsidR="007C5A9A" w:rsidRPr="000F6CBC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telefonszáma (körzetszám): </w:t>
      </w:r>
      <w:r w:rsidRPr="000F6CBC">
        <w:rPr>
          <w:sz w:val="24"/>
          <w:szCs w:val="24"/>
        </w:rPr>
        <w:tab/>
      </w:r>
    </w:p>
    <w:p w:rsidR="000D0EC6" w:rsidRDefault="007C5A9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>A felkészítő tanár (versenyfelelős) neve, elérhetősége</w:t>
      </w:r>
      <w:r w:rsidR="000D0EC6">
        <w:rPr>
          <w:sz w:val="24"/>
          <w:szCs w:val="24"/>
        </w:rPr>
        <w:t xml:space="preserve"> (telefonszám, e-mail): </w:t>
      </w:r>
    </w:p>
    <w:p w:rsidR="007C5A9A" w:rsidRDefault="000D0EC6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  <w:r w:rsidR="007C5A9A" w:rsidRPr="000F6CBC">
        <w:rPr>
          <w:sz w:val="24"/>
          <w:szCs w:val="24"/>
        </w:rPr>
        <w:t>………………….…………………</w:t>
      </w:r>
      <w:r w:rsidR="00C5425A">
        <w:rPr>
          <w:sz w:val="24"/>
          <w:szCs w:val="24"/>
        </w:rPr>
        <w:t>………...</w:t>
      </w:r>
    </w:p>
    <w:p w:rsidR="00C5425A" w:rsidRDefault="00C5425A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D26034" w:rsidRDefault="00D26034" w:rsidP="007561A6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A versenyeztető/kísérő tanár neve, elérhetősége (telefonszám, e-mail):</w:t>
      </w:r>
    </w:p>
    <w:p w:rsidR="00D26034" w:rsidRDefault="00D26034" w:rsidP="00D26034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</w:t>
      </w:r>
      <w:r w:rsidRPr="000F6CBC">
        <w:rPr>
          <w:sz w:val="24"/>
          <w:szCs w:val="24"/>
        </w:rPr>
        <w:t>………………….…………………</w:t>
      </w:r>
      <w:r>
        <w:rPr>
          <w:sz w:val="24"/>
          <w:szCs w:val="24"/>
        </w:rPr>
        <w:t>………...</w:t>
      </w:r>
    </w:p>
    <w:p w:rsidR="00D26034" w:rsidRDefault="00D26034" w:rsidP="00D26034">
      <w:pPr>
        <w:tabs>
          <w:tab w:val="right" w:leader="dot" w:pos="8505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</w:p>
    <w:p w:rsidR="007C5A9A" w:rsidRPr="000F6CBC" w:rsidRDefault="007C5A9A" w:rsidP="00A36321">
      <w:pPr>
        <w:ind w:right="680"/>
        <w:jc w:val="left"/>
        <w:rPr>
          <w:b/>
          <w:sz w:val="24"/>
          <w:szCs w:val="24"/>
          <w:u w:val="single"/>
        </w:rPr>
      </w:pPr>
      <w:r w:rsidRPr="000F6CBC">
        <w:rPr>
          <w:b/>
          <w:sz w:val="24"/>
          <w:szCs w:val="24"/>
          <w:u w:val="single"/>
        </w:rPr>
        <w:t>I. Azon versenyzők névsora, akik az ez évi tagdíjukat már befizették:</w:t>
      </w:r>
    </w:p>
    <w:p w:rsidR="007C5A9A" w:rsidRPr="000F6CBC" w:rsidRDefault="007C5A9A" w:rsidP="00A36321">
      <w:pPr>
        <w:ind w:right="680"/>
        <w:jc w:val="center"/>
        <w:rPr>
          <w:sz w:val="24"/>
          <w:szCs w:val="24"/>
          <w:u w:val="single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8"/>
        <w:gridCol w:w="4338"/>
        <w:gridCol w:w="4305"/>
      </w:tblGrid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Sorszám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Név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Default="00126DF7" w:rsidP="00126DF7">
            <w:pPr>
              <w:jc w:val="center"/>
              <w:rPr>
                <w:color w:val="222222"/>
                <w:sz w:val="20"/>
              </w:rPr>
            </w:pPr>
            <w:r w:rsidRPr="00126DF7">
              <w:rPr>
                <w:color w:val="222222"/>
                <w:sz w:val="20"/>
              </w:rPr>
              <w:t xml:space="preserve">Az adatkezelési szabályzatot megismertem </w:t>
            </w:r>
          </w:p>
          <w:p w:rsidR="00126DF7" w:rsidRPr="00126DF7" w:rsidRDefault="00126DF7" w:rsidP="00126DF7">
            <w:pPr>
              <w:jc w:val="center"/>
              <w:rPr>
                <w:sz w:val="20"/>
              </w:rPr>
            </w:pPr>
            <w:r w:rsidRPr="00126DF7">
              <w:rPr>
                <w:color w:val="222222"/>
                <w:sz w:val="20"/>
              </w:rPr>
              <w:t>és elfogadom</w:t>
            </w:r>
            <w:r>
              <w:rPr>
                <w:b/>
                <w:bCs/>
                <w:color w:val="222222"/>
                <w:sz w:val="20"/>
              </w:rPr>
              <w:t xml:space="preserve">/ </w:t>
            </w:r>
            <w:r w:rsidRPr="00126DF7">
              <w:rPr>
                <w:b/>
                <w:bCs/>
                <w:color w:val="222222"/>
                <w:sz w:val="20"/>
              </w:rPr>
              <w:t>Aláírás</w:t>
            </w: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ind w:left="-5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1.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26DF7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Pr="00126DF7" w:rsidRDefault="00126DF7" w:rsidP="00126DF7">
            <w:pPr>
              <w:rPr>
                <w:sz w:val="20"/>
              </w:rPr>
            </w:pPr>
          </w:p>
        </w:tc>
      </w:tr>
      <w:tr w:rsidR="00126DF7" w:rsidRPr="000F6CBC" w:rsidTr="00126DF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ind w:left="-5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2.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</w:tr>
      <w:tr w:rsidR="00126DF7" w:rsidRPr="000F6CBC" w:rsidTr="00126DF7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ind w:left="-5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3.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A36321">
            <w:pPr>
              <w:rPr>
                <w:sz w:val="24"/>
                <w:szCs w:val="24"/>
              </w:rPr>
            </w:pPr>
          </w:p>
        </w:tc>
      </w:tr>
    </w:tbl>
    <w:p w:rsidR="007C5A9A" w:rsidRPr="000F6CBC" w:rsidRDefault="007C5A9A" w:rsidP="00A36321">
      <w:pPr>
        <w:rPr>
          <w:sz w:val="24"/>
          <w:szCs w:val="24"/>
        </w:rPr>
      </w:pPr>
    </w:p>
    <w:p w:rsidR="007C5A9A" w:rsidRPr="000F6CBC" w:rsidRDefault="007C5A9A" w:rsidP="00A36321">
      <w:pPr>
        <w:ind w:right="680"/>
        <w:jc w:val="left"/>
        <w:rPr>
          <w:b/>
          <w:sz w:val="24"/>
          <w:szCs w:val="24"/>
          <w:u w:val="single"/>
        </w:rPr>
      </w:pPr>
      <w:r w:rsidRPr="000F6CBC">
        <w:rPr>
          <w:b/>
          <w:sz w:val="24"/>
          <w:szCs w:val="24"/>
          <w:u w:val="single"/>
        </w:rPr>
        <w:t>II. Azon versenyzők névsora, akik az ez évi tagdíjukat a verseny nevezési díjával egy</w:t>
      </w:r>
      <w:r w:rsidR="00EB700D" w:rsidRPr="000F6CBC">
        <w:rPr>
          <w:b/>
          <w:sz w:val="24"/>
          <w:szCs w:val="24"/>
          <w:u w:val="single"/>
        </w:rPr>
        <w:t>ütt fizetik be (tanulói tagdíj 5</w:t>
      </w:r>
      <w:r w:rsidRPr="000F6CBC">
        <w:rPr>
          <w:b/>
          <w:sz w:val="24"/>
          <w:szCs w:val="24"/>
          <w:u w:val="single"/>
        </w:rPr>
        <w:t>00 Ft/fő)</w:t>
      </w:r>
    </w:p>
    <w:p w:rsidR="007C5A9A" w:rsidRPr="000F6CBC" w:rsidRDefault="007C5A9A" w:rsidP="00A36321">
      <w:pPr>
        <w:ind w:right="680"/>
        <w:jc w:val="center"/>
        <w:rPr>
          <w:sz w:val="24"/>
          <w:szCs w:val="24"/>
          <w:u w:val="single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8"/>
        <w:gridCol w:w="4338"/>
        <w:gridCol w:w="4305"/>
      </w:tblGrid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ind w:left="-5"/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Sorszám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jc w:val="center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Név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Default="00126DF7" w:rsidP="00137DC8">
            <w:pPr>
              <w:jc w:val="center"/>
              <w:rPr>
                <w:color w:val="222222"/>
                <w:sz w:val="20"/>
              </w:rPr>
            </w:pPr>
            <w:r w:rsidRPr="00126DF7">
              <w:rPr>
                <w:color w:val="222222"/>
                <w:sz w:val="20"/>
              </w:rPr>
              <w:t xml:space="preserve">Az adatkezelési szabályzatot megismertem </w:t>
            </w:r>
          </w:p>
          <w:p w:rsidR="00126DF7" w:rsidRPr="00126DF7" w:rsidRDefault="00126DF7" w:rsidP="00137DC8">
            <w:pPr>
              <w:jc w:val="center"/>
              <w:rPr>
                <w:sz w:val="20"/>
              </w:rPr>
            </w:pPr>
            <w:r w:rsidRPr="00126DF7">
              <w:rPr>
                <w:color w:val="222222"/>
                <w:sz w:val="20"/>
              </w:rPr>
              <w:t>és elfogadom</w:t>
            </w:r>
            <w:r>
              <w:rPr>
                <w:b/>
                <w:bCs/>
                <w:color w:val="222222"/>
                <w:sz w:val="20"/>
              </w:rPr>
              <w:t xml:space="preserve">/ </w:t>
            </w:r>
            <w:r w:rsidRPr="00126DF7">
              <w:rPr>
                <w:b/>
                <w:bCs/>
                <w:color w:val="222222"/>
                <w:sz w:val="20"/>
              </w:rPr>
              <w:t>Aláírás</w:t>
            </w: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ind w:left="-5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1.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DF7" w:rsidRPr="00126DF7" w:rsidRDefault="00126DF7" w:rsidP="00137DC8">
            <w:pPr>
              <w:rPr>
                <w:sz w:val="20"/>
              </w:rPr>
            </w:pP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ind w:left="-5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2.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</w:tr>
      <w:tr w:rsidR="00126DF7" w:rsidRPr="000F6CBC" w:rsidTr="00137DC8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ind w:left="-5"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3.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DF7" w:rsidRPr="000F6CBC" w:rsidRDefault="00126DF7" w:rsidP="00137DC8">
            <w:pPr>
              <w:rPr>
                <w:sz w:val="24"/>
                <w:szCs w:val="24"/>
              </w:rPr>
            </w:pPr>
          </w:p>
        </w:tc>
      </w:tr>
    </w:tbl>
    <w:p w:rsidR="007C5A9A" w:rsidRPr="000F6CBC" w:rsidRDefault="007C5A9A" w:rsidP="00A36321">
      <w:pPr>
        <w:widowControl/>
        <w:rPr>
          <w:sz w:val="24"/>
          <w:szCs w:val="24"/>
        </w:rPr>
      </w:pPr>
    </w:p>
    <w:p w:rsidR="00D26034" w:rsidRDefault="00D26034">
      <w:pPr>
        <w:widowControl/>
        <w:overflowPunct/>
        <w:autoSpaceDE/>
        <w:autoSpaceDN/>
        <w:adjustRightInd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26034" w:rsidRPr="000F6CBC" w:rsidRDefault="00D26034" w:rsidP="00D26034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A n</w:t>
      </w:r>
      <w:r w:rsidRPr="000F6CBC">
        <w:rPr>
          <w:sz w:val="24"/>
          <w:szCs w:val="24"/>
        </w:rPr>
        <w:t xml:space="preserve">evezési díj a </w:t>
      </w:r>
      <w:r>
        <w:rPr>
          <w:sz w:val="24"/>
          <w:szCs w:val="24"/>
        </w:rPr>
        <w:t>2025</w:t>
      </w:r>
      <w:r w:rsidRPr="000F6CBC">
        <w:rPr>
          <w:sz w:val="24"/>
          <w:szCs w:val="24"/>
        </w:rPr>
        <w:t xml:space="preserve">. évi bajnokságon </w:t>
      </w:r>
      <w:r w:rsidRPr="000F6CBC">
        <w:rPr>
          <w:b/>
          <w:sz w:val="24"/>
          <w:szCs w:val="24"/>
        </w:rPr>
        <w:t xml:space="preserve">egységesen </w:t>
      </w:r>
      <w:r w:rsidRPr="001C4B38">
        <w:rPr>
          <w:b/>
          <w:sz w:val="24"/>
          <w:szCs w:val="24"/>
        </w:rPr>
        <w:t>1000 Ft</w:t>
      </w:r>
      <w:r w:rsidRPr="000F6CBC">
        <w:rPr>
          <w:sz w:val="24"/>
          <w:szCs w:val="24"/>
        </w:rPr>
        <w:t xml:space="preserve"> versenyszámonként.</w:t>
      </w:r>
    </w:p>
    <w:p w:rsidR="007C5A9A" w:rsidRPr="000F6CBC" w:rsidRDefault="007C5A9A" w:rsidP="00A36321">
      <w:pPr>
        <w:pStyle w:val="lfej"/>
        <w:widowControl/>
        <w:tabs>
          <w:tab w:val="clear" w:pos="4536"/>
          <w:tab w:val="clear" w:pos="9072"/>
        </w:tabs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2012"/>
        <w:gridCol w:w="2388"/>
        <w:gridCol w:w="2389"/>
      </w:tblGrid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Versenyszám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Létszám</w:t>
            </w: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Összeg</w:t>
            </w: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Gyorsírás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Gépírás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Szövegszerkesztés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Beszédírás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3B4F43" w:rsidRPr="000F6CBC">
        <w:tc>
          <w:tcPr>
            <w:tcW w:w="2764" w:type="dxa"/>
          </w:tcPr>
          <w:p w:rsidR="003B4F43" w:rsidRPr="00106999" w:rsidRDefault="003B4F43" w:rsidP="00A36321">
            <w:pPr>
              <w:widowControl/>
              <w:rPr>
                <w:sz w:val="24"/>
                <w:szCs w:val="24"/>
              </w:rPr>
            </w:pPr>
            <w:r w:rsidRPr="00106999">
              <w:rPr>
                <w:sz w:val="24"/>
                <w:szCs w:val="24"/>
              </w:rPr>
              <w:t>Jegyzőkönyvvezetés</w:t>
            </w:r>
          </w:p>
        </w:tc>
        <w:tc>
          <w:tcPr>
            <w:tcW w:w="2012" w:type="dxa"/>
          </w:tcPr>
          <w:p w:rsidR="003B4F43" w:rsidRPr="000F6CBC" w:rsidRDefault="003B4F43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3B4F43" w:rsidRPr="000F6CBC" w:rsidRDefault="003B4F43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3B4F43" w:rsidRPr="000F6CBC" w:rsidRDefault="003B4F43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9F5057" w:rsidRPr="009F5057">
        <w:tc>
          <w:tcPr>
            <w:tcW w:w="2764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  <w:r w:rsidRPr="009F5057">
              <w:rPr>
                <w:color w:val="000000" w:themeColor="text1"/>
                <w:sz w:val="24"/>
                <w:szCs w:val="24"/>
              </w:rPr>
              <w:t>Helyesírás gépírással</w:t>
            </w:r>
          </w:p>
        </w:tc>
        <w:tc>
          <w:tcPr>
            <w:tcW w:w="2012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8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9" w:type="dxa"/>
          </w:tcPr>
          <w:p w:rsidR="00D26034" w:rsidRPr="009F5057" w:rsidRDefault="00D26034" w:rsidP="00A36321">
            <w:pPr>
              <w:widowControl/>
              <w:rPr>
                <w:color w:val="000000" w:themeColor="text1"/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Tagdíj</w:t>
            </w:r>
            <w:r w:rsidR="00D1584D" w:rsidRPr="000F6CBC">
              <w:rPr>
                <w:sz w:val="24"/>
                <w:szCs w:val="24"/>
              </w:rPr>
              <w:t xml:space="preserve"> (pártoló tag díja is)</w:t>
            </w:r>
          </w:p>
        </w:tc>
        <w:tc>
          <w:tcPr>
            <w:tcW w:w="2012" w:type="dxa"/>
          </w:tcPr>
          <w:p w:rsidR="007C5A9A" w:rsidRPr="000F6CBC" w:rsidRDefault="00687667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f</w:t>
            </w:r>
            <w:r w:rsidR="007C5A9A" w:rsidRPr="000F6CBC">
              <w:rPr>
                <w:sz w:val="24"/>
                <w:szCs w:val="24"/>
              </w:rPr>
              <w:t>elnőtt</w:t>
            </w:r>
            <w:r w:rsidR="002721A5">
              <w:rPr>
                <w:sz w:val="24"/>
                <w:szCs w:val="24"/>
              </w:rPr>
              <w:t>/tanár</w:t>
            </w:r>
            <w:r w:rsidR="002721A5">
              <w:rPr>
                <w:rStyle w:val="Lbjegyzet-hivatkozs"/>
                <w:sz w:val="24"/>
                <w:szCs w:val="24"/>
              </w:rPr>
              <w:footnoteReference w:id="2"/>
            </w: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D26034" w:rsidRPr="000F6CBC">
        <w:tc>
          <w:tcPr>
            <w:tcW w:w="2764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D26034" w:rsidRPr="000F6CBC">
        <w:tc>
          <w:tcPr>
            <w:tcW w:w="2764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D26034" w:rsidRPr="000F6CBC" w:rsidRDefault="00D26034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012" w:type="dxa"/>
          </w:tcPr>
          <w:p w:rsidR="007C5A9A" w:rsidRPr="000F6CBC" w:rsidRDefault="00687667" w:rsidP="00A36321">
            <w:pPr>
              <w:widowControl/>
              <w:rPr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t</w:t>
            </w:r>
            <w:r w:rsidR="007C5A9A" w:rsidRPr="000F6CBC">
              <w:rPr>
                <w:sz w:val="24"/>
                <w:szCs w:val="24"/>
              </w:rPr>
              <w:t>anuló</w:t>
            </w: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rPr>
                <w:sz w:val="24"/>
                <w:szCs w:val="24"/>
              </w:rPr>
            </w:pPr>
          </w:p>
        </w:tc>
      </w:tr>
      <w:tr w:rsidR="00EB700D" w:rsidRPr="000F6CBC">
        <w:tc>
          <w:tcPr>
            <w:tcW w:w="2764" w:type="dxa"/>
          </w:tcPr>
          <w:p w:rsidR="00EB700D" w:rsidRPr="000F6CBC" w:rsidRDefault="00EB700D" w:rsidP="00A36321">
            <w:pPr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012" w:type="dxa"/>
          </w:tcPr>
          <w:p w:rsidR="00EB700D" w:rsidRPr="000F6CBC" w:rsidRDefault="00EB700D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sz w:val="24"/>
                <w:szCs w:val="24"/>
              </w:rPr>
              <w:t>egyéb</w:t>
            </w:r>
          </w:p>
        </w:tc>
        <w:tc>
          <w:tcPr>
            <w:tcW w:w="2388" w:type="dxa"/>
          </w:tcPr>
          <w:p w:rsidR="00EB700D" w:rsidRPr="000F6CBC" w:rsidRDefault="00EB700D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2389" w:type="dxa"/>
          </w:tcPr>
          <w:p w:rsidR="00EB700D" w:rsidRPr="000F6CBC" w:rsidRDefault="00EB700D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</w:p>
        </w:tc>
      </w:tr>
      <w:tr w:rsidR="007C5A9A" w:rsidRPr="000F6CBC">
        <w:tc>
          <w:tcPr>
            <w:tcW w:w="2764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ÖSSZESEN:</w:t>
            </w:r>
          </w:p>
        </w:tc>
        <w:tc>
          <w:tcPr>
            <w:tcW w:w="2012" w:type="dxa"/>
          </w:tcPr>
          <w:p w:rsidR="007C5A9A" w:rsidRPr="000F6CBC" w:rsidRDefault="007C5A9A" w:rsidP="00A36321">
            <w:pPr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2388" w:type="dxa"/>
          </w:tcPr>
          <w:p w:rsidR="007C5A9A" w:rsidRPr="000F6CBC" w:rsidRDefault="007C5A9A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fő</w:t>
            </w:r>
          </w:p>
        </w:tc>
        <w:tc>
          <w:tcPr>
            <w:tcW w:w="2389" w:type="dxa"/>
          </w:tcPr>
          <w:p w:rsidR="007C5A9A" w:rsidRPr="000F6CBC" w:rsidRDefault="007C5A9A" w:rsidP="00A36321">
            <w:pPr>
              <w:widowControl/>
              <w:jc w:val="right"/>
              <w:rPr>
                <w:b/>
                <w:sz w:val="24"/>
                <w:szCs w:val="24"/>
              </w:rPr>
            </w:pPr>
            <w:r w:rsidRPr="000F6CBC">
              <w:rPr>
                <w:b/>
                <w:sz w:val="24"/>
                <w:szCs w:val="24"/>
              </w:rPr>
              <w:t>Ft</w:t>
            </w:r>
          </w:p>
        </w:tc>
      </w:tr>
    </w:tbl>
    <w:p w:rsidR="007C5A9A" w:rsidRPr="000F6CBC" w:rsidRDefault="007C5A9A" w:rsidP="00A36321">
      <w:pPr>
        <w:rPr>
          <w:sz w:val="24"/>
          <w:szCs w:val="24"/>
          <w:u w:val="single"/>
        </w:rPr>
      </w:pPr>
    </w:p>
    <w:p w:rsidR="00D26034" w:rsidRDefault="00D26034">
      <w:pPr>
        <w:widowControl/>
        <w:overflowPunct/>
        <w:autoSpaceDE/>
        <w:autoSpaceDN/>
        <w:adjustRightInd/>
        <w:jc w:val="left"/>
        <w:textAlignment w:val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71262A" w:rsidRPr="000F6CBC" w:rsidRDefault="007C5A9A" w:rsidP="00862F4E">
      <w:pPr>
        <w:widowControl/>
        <w:overflowPunct/>
        <w:autoSpaceDE/>
        <w:autoSpaceDN/>
        <w:adjustRightInd/>
        <w:jc w:val="left"/>
        <w:textAlignment w:val="auto"/>
        <w:rPr>
          <w:sz w:val="24"/>
          <w:szCs w:val="24"/>
        </w:rPr>
      </w:pPr>
      <w:r w:rsidRPr="007561A6">
        <w:rPr>
          <w:b/>
          <w:sz w:val="24"/>
          <w:szCs w:val="24"/>
          <w:u w:val="single"/>
        </w:rPr>
        <w:lastRenderedPageBreak/>
        <w:t>A fizetés módja</w:t>
      </w:r>
      <w:r w:rsidRPr="000F6CBC">
        <w:rPr>
          <w:sz w:val="24"/>
          <w:szCs w:val="24"/>
          <w:u w:val="single"/>
        </w:rPr>
        <w:t>:</w:t>
      </w:r>
      <w:r w:rsidRPr="000F6CBC">
        <w:rPr>
          <w:sz w:val="24"/>
          <w:szCs w:val="24"/>
        </w:rPr>
        <w:tab/>
      </w:r>
      <w:r w:rsidRPr="000F6CBC">
        <w:rPr>
          <w:b/>
          <w:sz w:val="24"/>
          <w:szCs w:val="24"/>
        </w:rPr>
        <w:t xml:space="preserve">banki átutalás </w:t>
      </w:r>
      <w:r w:rsidR="0071262A">
        <w:rPr>
          <w:b/>
          <w:sz w:val="24"/>
          <w:szCs w:val="24"/>
        </w:rPr>
        <w:t>a MAGYOSZ</w:t>
      </w:r>
      <w:r w:rsidR="00872BBF">
        <w:rPr>
          <w:b/>
          <w:sz w:val="24"/>
          <w:szCs w:val="24"/>
        </w:rPr>
        <w:t xml:space="preserve"> </w:t>
      </w:r>
      <w:r w:rsidRPr="0071262A">
        <w:rPr>
          <w:b/>
          <w:sz w:val="24"/>
          <w:szCs w:val="24"/>
          <w:u w:val="single"/>
        </w:rPr>
        <w:t>11707024-20449720</w:t>
      </w:r>
      <w:r w:rsidR="00872BBF">
        <w:rPr>
          <w:b/>
          <w:sz w:val="24"/>
          <w:szCs w:val="24"/>
          <w:u w:val="single"/>
        </w:rPr>
        <w:t xml:space="preserve"> </w:t>
      </w:r>
      <w:r w:rsidR="0071262A">
        <w:rPr>
          <w:sz w:val="24"/>
          <w:szCs w:val="24"/>
        </w:rPr>
        <w:t>(</w:t>
      </w:r>
      <w:r w:rsidRPr="000F6CBC">
        <w:rPr>
          <w:sz w:val="24"/>
          <w:szCs w:val="24"/>
        </w:rPr>
        <w:t>OTP</w:t>
      </w:r>
      <w:r w:rsidR="0071262A">
        <w:rPr>
          <w:sz w:val="24"/>
          <w:szCs w:val="24"/>
        </w:rPr>
        <w:t>)számú számlájára</w:t>
      </w:r>
    </w:p>
    <w:p w:rsidR="007C5A9A" w:rsidRPr="000F6CBC" w:rsidRDefault="007C5A9A" w:rsidP="00A36321">
      <w:pPr>
        <w:ind w:left="1416" w:firstLine="708"/>
        <w:rPr>
          <w:sz w:val="24"/>
          <w:szCs w:val="24"/>
        </w:rPr>
      </w:pPr>
      <w:r w:rsidRPr="000F6CBC">
        <w:rPr>
          <w:sz w:val="24"/>
          <w:szCs w:val="24"/>
        </w:rPr>
        <w:t>.</w:t>
      </w:r>
    </w:p>
    <w:p w:rsidR="007C5A9A" w:rsidRPr="000F6CBC" w:rsidRDefault="007C5A9A" w:rsidP="00A36321">
      <w:pPr>
        <w:ind w:left="1416" w:firstLine="708"/>
        <w:rPr>
          <w:sz w:val="24"/>
          <w:szCs w:val="24"/>
        </w:rPr>
      </w:pPr>
    </w:p>
    <w:p w:rsidR="007C5A9A" w:rsidRPr="000F6CBC" w:rsidRDefault="007C5A9A" w:rsidP="00D14986">
      <w:pPr>
        <w:spacing w:after="240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A befizető neve, címe legyen azonos a számlát kérő nevével és címével!</w:t>
      </w:r>
    </w:p>
    <w:p w:rsidR="00CF5DEB" w:rsidRPr="000F6CBC" w:rsidRDefault="00D1584D" w:rsidP="00A36321">
      <w:pPr>
        <w:rPr>
          <w:b/>
          <w:sz w:val="24"/>
          <w:szCs w:val="24"/>
        </w:rPr>
      </w:pPr>
      <w:r w:rsidRPr="000F6CBC">
        <w:rPr>
          <w:color w:val="222222"/>
          <w:sz w:val="24"/>
          <w:szCs w:val="24"/>
          <w:shd w:val="clear" w:color="auto" w:fill="FFFFFF"/>
        </w:rPr>
        <w:t>Amennyiben nem azonos az iskola</w:t>
      </w:r>
      <w:r w:rsidR="00462954" w:rsidRPr="000F6CBC">
        <w:rPr>
          <w:color w:val="222222"/>
          <w:sz w:val="24"/>
          <w:szCs w:val="24"/>
          <w:shd w:val="clear" w:color="auto" w:fill="FFFFFF"/>
        </w:rPr>
        <w:t xml:space="preserve"> és a </w:t>
      </w:r>
      <w:r w:rsidRPr="000F6CBC">
        <w:rPr>
          <w:color w:val="222222"/>
          <w:sz w:val="24"/>
          <w:szCs w:val="24"/>
          <w:shd w:val="clear" w:color="auto" w:fill="FFFFFF"/>
        </w:rPr>
        <w:t>fenntartó, úgy pontosan jelöljék meg, melyik iskola, mely versenyző(k) kapcsán utaltak.</w:t>
      </w:r>
      <w:r w:rsidR="00CF5DEB" w:rsidRPr="000F6CBC">
        <w:rPr>
          <w:b/>
          <w:sz w:val="24"/>
          <w:szCs w:val="24"/>
          <w:shd w:val="clear" w:color="auto" w:fill="FFFFFF"/>
        </w:rPr>
        <w:t xml:space="preserve">KLIK/Szakképző Centrum utalásakor is </w:t>
      </w:r>
      <w:r w:rsidR="0055277D">
        <w:rPr>
          <w:b/>
          <w:sz w:val="24"/>
          <w:szCs w:val="24"/>
          <w:shd w:val="clear" w:color="auto" w:fill="FFFFFF"/>
        </w:rPr>
        <w:t>fel</w:t>
      </w:r>
      <w:r w:rsidR="007561A6">
        <w:rPr>
          <w:b/>
          <w:sz w:val="24"/>
          <w:szCs w:val="24"/>
          <w:shd w:val="clear" w:color="auto" w:fill="FFFFFF"/>
        </w:rPr>
        <w:t>hívju</w:t>
      </w:r>
      <w:r w:rsidR="00CF5DEB" w:rsidRPr="000F6CBC">
        <w:rPr>
          <w:b/>
          <w:sz w:val="24"/>
          <w:szCs w:val="24"/>
          <w:shd w:val="clear" w:color="auto" w:fill="FFFFFF"/>
        </w:rPr>
        <w:t>k a figyelmet a</w:t>
      </w:r>
      <w:r w:rsidR="00CF5DEB" w:rsidRPr="000F6CBC">
        <w:rPr>
          <w:b/>
          <w:sz w:val="24"/>
          <w:szCs w:val="24"/>
          <w:shd w:val="clear" w:color="auto" w:fill="FFFFFF"/>
        </w:rPr>
        <w:t>r</w:t>
      </w:r>
      <w:r w:rsidR="00CF5DEB" w:rsidRPr="000F6CBC">
        <w:rPr>
          <w:b/>
          <w:sz w:val="24"/>
          <w:szCs w:val="24"/>
          <w:shd w:val="clear" w:color="auto" w:fill="FFFFFF"/>
        </w:rPr>
        <w:t>ra, hogy a nevező iskola nevét és címét vagy/és a versenyző nevét is tüntessék fel!</w:t>
      </w:r>
    </w:p>
    <w:p w:rsidR="007C5A9A" w:rsidRPr="000F6CBC" w:rsidRDefault="007C5A9A" w:rsidP="00A36321">
      <w:pPr>
        <w:rPr>
          <w:sz w:val="24"/>
          <w:szCs w:val="24"/>
        </w:rPr>
      </w:pPr>
    </w:p>
    <w:p w:rsidR="007561A6" w:rsidRDefault="007561A6" w:rsidP="00872012">
      <w:pPr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A nevezési díjról és tagdíjról s</w:t>
      </w:r>
      <w:r w:rsidR="007C5A9A" w:rsidRPr="007561A6">
        <w:rPr>
          <w:b/>
          <w:sz w:val="24"/>
          <w:szCs w:val="24"/>
        </w:rPr>
        <w:t xml:space="preserve">zámlát </w:t>
      </w:r>
      <w:r>
        <w:rPr>
          <w:b/>
          <w:sz w:val="24"/>
          <w:szCs w:val="24"/>
        </w:rPr>
        <w:t>állítunk ki az alábbi adatok alapján</w:t>
      </w:r>
    </w:p>
    <w:p w:rsidR="007C5A9A" w:rsidRPr="000F6CBC" w:rsidRDefault="007561A6" w:rsidP="00396468">
      <w:pPr>
        <w:tabs>
          <w:tab w:val="right" w:leader="dot" w:pos="9498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A BEFIZETŐ NEVE:</w:t>
      </w:r>
      <w:r w:rsidR="007C5A9A" w:rsidRPr="000F6CBC">
        <w:rPr>
          <w:sz w:val="24"/>
          <w:szCs w:val="24"/>
        </w:rPr>
        <w:tab/>
      </w:r>
      <w:r w:rsidR="00396468">
        <w:rPr>
          <w:sz w:val="24"/>
          <w:szCs w:val="24"/>
        </w:rPr>
        <w:t>….</w:t>
      </w:r>
    </w:p>
    <w:p w:rsidR="002600CF" w:rsidRDefault="007561A6" w:rsidP="00396468">
      <w:pPr>
        <w:tabs>
          <w:tab w:val="right" w:leader="dot" w:pos="9498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CÍME</w:t>
      </w:r>
      <w:r w:rsidR="007C5A9A" w:rsidRPr="000F6CBC">
        <w:rPr>
          <w:sz w:val="24"/>
          <w:szCs w:val="24"/>
        </w:rPr>
        <w:t xml:space="preserve">: </w:t>
      </w:r>
      <w:r w:rsidR="007C5A9A" w:rsidRPr="000F6CBC">
        <w:rPr>
          <w:sz w:val="24"/>
          <w:szCs w:val="24"/>
        </w:rPr>
        <w:tab/>
      </w:r>
    </w:p>
    <w:p w:rsidR="007C5A9A" w:rsidRPr="000F6CBC" w:rsidRDefault="007561A6" w:rsidP="00396468">
      <w:pPr>
        <w:tabs>
          <w:tab w:val="right" w:leader="dot" w:pos="9498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ADÓSZÁMA:</w:t>
      </w:r>
      <w:r>
        <w:rPr>
          <w:sz w:val="24"/>
          <w:szCs w:val="24"/>
        </w:rPr>
        <w:tab/>
      </w:r>
    </w:p>
    <w:p w:rsidR="00396468" w:rsidRDefault="003B4F43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MEGJEGYZÉS </w:t>
      </w:r>
      <w:r w:rsidR="002E7B2E">
        <w:rPr>
          <w:sz w:val="24"/>
          <w:szCs w:val="24"/>
        </w:rPr>
        <w:t>a számlázás tételével kapcsolatosan:</w:t>
      </w:r>
    </w:p>
    <w:p w:rsidR="002E7B2E" w:rsidRDefault="002E7B2E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2E7B2E" w:rsidRDefault="002E7B2E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7C5A9A" w:rsidRPr="000F6CBC" w:rsidRDefault="007C5A9A" w:rsidP="00C5425A">
      <w:pPr>
        <w:tabs>
          <w:tab w:val="right" w:leader="dot" w:pos="4678"/>
        </w:tabs>
        <w:spacing w:before="240" w:after="120"/>
        <w:rPr>
          <w:sz w:val="24"/>
          <w:szCs w:val="24"/>
        </w:rPr>
      </w:pPr>
      <w:r w:rsidRPr="000F6CBC">
        <w:rPr>
          <w:sz w:val="24"/>
          <w:szCs w:val="24"/>
        </w:rPr>
        <w:t>A nevezési díj összege</w:t>
      </w:r>
      <w:r w:rsidR="00D26034">
        <w:rPr>
          <w:sz w:val="24"/>
          <w:szCs w:val="24"/>
        </w:rPr>
        <w:t>:</w:t>
      </w:r>
      <w:r w:rsidRPr="000F6CBC">
        <w:rPr>
          <w:sz w:val="24"/>
          <w:szCs w:val="24"/>
        </w:rPr>
        <w:tab/>
      </w:r>
      <w:r w:rsidR="00C5425A">
        <w:rPr>
          <w:sz w:val="24"/>
          <w:szCs w:val="24"/>
        </w:rPr>
        <w:t>…………….…..</w:t>
      </w:r>
      <w:r w:rsidR="003B4F43">
        <w:rPr>
          <w:rStyle w:val="Lbjegyzet-hivatkozs"/>
          <w:sz w:val="24"/>
          <w:szCs w:val="24"/>
        </w:rPr>
        <w:footnoteReference w:id="3"/>
      </w:r>
    </w:p>
    <w:p w:rsidR="007C5A9A" w:rsidRDefault="007C5A9A" w:rsidP="00C5425A">
      <w:pPr>
        <w:tabs>
          <w:tab w:val="right" w:leader="dot" w:pos="4678"/>
        </w:tabs>
        <w:spacing w:after="120"/>
        <w:rPr>
          <w:sz w:val="24"/>
          <w:szCs w:val="24"/>
        </w:rPr>
      </w:pPr>
      <w:r w:rsidRPr="000F6CBC">
        <w:rPr>
          <w:sz w:val="24"/>
          <w:szCs w:val="24"/>
        </w:rPr>
        <w:t xml:space="preserve">A tagdíj összege: </w:t>
      </w:r>
      <w:r w:rsidRPr="000F6CBC">
        <w:rPr>
          <w:sz w:val="24"/>
          <w:szCs w:val="24"/>
        </w:rPr>
        <w:tab/>
      </w:r>
    </w:p>
    <w:p w:rsidR="00C5425A" w:rsidRDefault="00C5425A" w:rsidP="007561A6">
      <w:pPr>
        <w:tabs>
          <w:tab w:val="right" w:leader="dot" w:pos="3969"/>
        </w:tabs>
        <w:spacing w:after="120"/>
        <w:rPr>
          <w:sz w:val="24"/>
          <w:szCs w:val="24"/>
        </w:rPr>
      </w:pPr>
      <w:r>
        <w:rPr>
          <w:sz w:val="24"/>
          <w:szCs w:val="24"/>
        </w:rPr>
        <w:t>A számla teljes összege: ………………………..</w:t>
      </w:r>
    </w:p>
    <w:p w:rsidR="002600CF" w:rsidRPr="000F6CBC" w:rsidRDefault="002600CF" w:rsidP="00A36321">
      <w:pPr>
        <w:tabs>
          <w:tab w:val="right" w:leader="dot" w:pos="3969"/>
        </w:tabs>
        <w:rPr>
          <w:sz w:val="24"/>
          <w:szCs w:val="24"/>
        </w:rPr>
      </w:pPr>
    </w:p>
    <w:p w:rsidR="007C5A9A" w:rsidRPr="007561A6" w:rsidRDefault="007C5A9A" w:rsidP="00396468">
      <w:pPr>
        <w:spacing w:after="240"/>
        <w:rPr>
          <w:b/>
          <w:sz w:val="24"/>
          <w:szCs w:val="24"/>
        </w:rPr>
      </w:pPr>
      <w:r w:rsidRPr="007561A6">
        <w:rPr>
          <w:b/>
          <w:sz w:val="24"/>
          <w:szCs w:val="24"/>
        </w:rPr>
        <w:t xml:space="preserve">A számlát a következő </w:t>
      </w:r>
      <w:r w:rsidR="007561A6" w:rsidRPr="00396468">
        <w:rPr>
          <w:b/>
          <w:sz w:val="24"/>
          <w:szCs w:val="24"/>
          <w:u w:val="single"/>
        </w:rPr>
        <w:t>e-mail-címre</w:t>
      </w:r>
      <w:r w:rsidR="00872BBF">
        <w:rPr>
          <w:b/>
          <w:sz w:val="24"/>
          <w:szCs w:val="24"/>
          <w:u w:val="single"/>
        </w:rPr>
        <w:t xml:space="preserve"> </w:t>
      </w:r>
      <w:r w:rsidRPr="007561A6">
        <w:rPr>
          <w:b/>
          <w:sz w:val="24"/>
          <w:szCs w:val="24"/>
        </w:rPr>
        <w:t>kérem küldeni:</w:t>
      </w:r>
    </w:p>
    <w:p w:rsidR="00396468" w:rsidRDefault="00396468" w:rsidP="00396468">
      <w:pPr>
        <w:tabs>
          <w:tab w:val="right" w:leader="dot" w:pos="9639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E-MAIL</w:t>
      </w:r>
      <w:r w:rsidR="00AF20D4">
        <w:rPr>
          <w:sz w:val="24"/>
          <w:szCs w:val="24"/>
        </w:rPr>
        <w:t>-</w:t>
      </w:r>
      <w:r>
        <w:rPr>
          <w:sz w:val="24"/>
          <w:szCs w:val="24"/>
        </w:rPr>
        <w:t xml:space="preserve">CÍM: </w:t>
      </w:r>
      <w:r w:rsidR="007C5A9A" w:rsidRPr="000F6CBC">
        <w:rPr>
          <w:sz w:val="24"/>
          <w:szCs w:val="24"/>
        </w:rPr>
        <w:tab/>
      </w:r>
      <w:r w:rsidR="007561A6">
        <w:rPr>
          <w:sz w:val="24"/>
          <w:szCs w:val="24"/>
        </w:rPr>
        <w:t>.</w:t>
      </w:r>
    </w:p>
    <w:p w:rsidR="00396468" w:rsidRDefault="00D26034" w:rsidP="00396468">
      <w:pPr>
        <w:tabs>
          <w:tab w:val="right" w:leader="dot" w:pos="9639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VEZETŐ/</w:t>
      </w:r>
      <w:r w:rsidR="00396468">
        <w:rPr>
          <w:sz w:val="24"/>
          <w:szCs w:val="24"/>
        </w:rPr>
        <w:t xml:space="preserve">ÜGYINTÉZŐ NEVE: </w:t>
      </w:r>
      <w:r w:rsidR="00396468">
        <w:rPr>
          <w:sz w:val="24"/>
          <w:szCs w:val="24"/>
        </w:rPr>
        <w:tab/>
      </w:r>
    </w:p>
    <w:p w:rsidR="00396468" w:rsidRDefault="00396468" w:rsidP="00396468">
      <w:pPr>
        <w:tabs>
          <w:tab w:val="right" w:leader="dot" w:pos="9639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TELEFONSZÁMA: </w:t>
      </w:r>
      <w:r>
        <w:rPr>
          <w:sz w:val="24"/>
          <w:szCs w:val="24"/>
        </w:rPr>
        <w:tab/>
      </w:r>
    </w:p>
    <w:p w:rsidR="007561A6" w:rsidRDefault="007561A6" w:rsidP="007561A6">
      <w:pPr>
        <w:tabs>
          <w:tab w:val="right" w:leader="dot" w:pos="9639"/>
        </w:tabs>
        <w:rPr>
          <w:sz w:val="24"/>
          <w:szCs w:val="24"/>
        </w:rPr>
      </w:pPr>
    </w:p>
    <w:p w:rsidR="00687667" w:rsidRPr="000F6CBC" w:rsidRDefault="00872012" w:rsidP="00872012">
      <w:pPr>
        <w:widowControl/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872012">
        <w:rPr>
          <w:b/>
          <w:sz w:val="24"/>
          <w:szCs w:val="24"/>
        </w:rPr>
        <w:t>banki igazolásokat</w:t>
      </w:r>
      <w:r w:rsidR="00872BBF">
        <w:rPr>
          <w:b/>
          <w:sz w:val="24"/>
          <w:szCs w:val="24"/>
        </w:rPr>
        <w:t xml:space="preserve"> </w:t>
      </w:r>
      <w:r w:rsidR="007C5A9A" w:rsidRPr="000F6CBC">
        <w:rPr>
          <w:sz w:val="24"/>
          <w:szCs w:val="24"/>
        </w:rPr>
        <w:t xml:space="preserve">a nevezési lappal együtt </w:t>
      </w:r>
      <w:r>
        <w:rPr>
          <w:sz w:val="24"/>
          <w:szCs w:val="24"/>
        </w:rPr>
        <w:t xml:space="preserve">be kell küldeni </w:t>
      </w:r>
      <w:r w:rsidR="007C5A9A" w:rsidRPr="000F6CBC">
        <w:rPr>
          <w:sz w:val="24"/>
          <w:szCs w:val="24"/>
        </w:rPr>
        <w:t>a Szövetség</w:t>
      </w:r>
      <w:r w:rsidR="00872BBF">
        <w:rPr>
          <w:sz w:val="24"/>
          <w:szCs w:val="24"/>
        </w:rPr>
        <w:t xml:space="preserve"> </w:t>
      </w:r>
      <w:r>
        <w:rPr>
          <w:sz w:val="24"/>
          <w:szCs w:val="24"/>
        </w:rPr>
        <w:t>alábbi</w:t>
      </w:r>
      <w:r w:rsidR="007C5A9A" w:rsidRPr="000F6CBC">
        <w:rPr>
          <w:sz w:val="24"/>
          <w:szCs w:val="24"/>
        </w:rPr>
        <w:t xml:space="preserve"> e-mail</w:t>
      </w:r>
      <w:r w:rsidR="009F5057">
        <w:rPr>
          <w:sz w:val="24"/>
          <w:szCs w:val="24"/>
        </w:rPr>
        <w:t>-</w:t>
      </w:r>
      <w:r w:rsidR="007C5A9A" w:rsidRPr="000F6CBC">
        <w:rPr>
          <w:sz w:val="24"/>
          <w:szCs w:val="24"/>
        </w:rPr>
        <w:t xml:space="preserve">címére: </w:t>
      </w:r>
    </w:p>
    <w:p w:rsidR="007C5A9A" w:rsidRPr="000F6CBC" w:rsidRDefault="00747402" w:rsidP="00A36321">
      <w:pPr>
        <w:widowControl/>
        <w:jc w:val="center"/>
        <w:rPr>
          <w:b/>
          <w:sz w:val="24"/>
          <w:szCs w:val="24"/>
        </w:rPr>
      </w:pPr>
      <w:r w:rsidRPr="000F6CBC">
        <w:rPr>
          <w:b/>
          <w:sz w:val="24"/>
          <w:szCs w:val="24"/>
        </w:rPr>
        <w:t>magyosz.verseny</w:t>
      </w:r>
      <w:r w:rsidR="00C0075E" w:rsidRPr="000F6CBC">
        <w:rPr>
          <w:b/>
          <w:sz w:val="24"/>
          <w:szCs w:val="24"/>
        </w:rPr>
        <w:fldChar w:fldCharType="begin"/>
      </w:r>
      <w:r w:rsidRPr="000F6CBC">
        <w:rPr>
          <w:b/>
          <w:sz w:val="24"/>
          <w:szCs w:val="24"/>
        </w:rPr>
        <w:instrText>SYMBOL 64 \f "Times New Roman" \s 10</w:instrText>
      </w:r>
      <w:r w:rsidR="00C0075E" w:rsidRPr="000F6CBC">
        <w:rPr>
          <w:b/>
          <w:sz w:val="24"/>
          <w:szCs w:val="24"/>
        </w:rPr>
        <w:fldChar w:fldCharType="separate"/>
      </w:r>
      <w:r w:rsidRPr="000F6CBC">
        <w:rPr>
          <w:b/>
          <w:sz w:val="24"/>
          <w:szCs w:val="24"/>
        </w:rPr>
        <w:t>@</w:t>
      </w:r>
      <w:r w:rsidR="00C0075E" w:rsidRPr="000F6CBC">
        <w:rPr>
          <w:b/>
          <w:sz w:val="24"/>
          <w:szCs w:val="24"/>
        </w:rPr>
        <w:fldChar w:fldCharType="end"/>
      </w:r>
      <w:r w:rsidRPr="000F6CBC">
        <w:rPr>
          <w:b/>
          <w:sz w:val="24"/>
          <w:szCs w:val="24"/>
        </w:rPr>
        <w:t>gmail.com</w:t>
      </w:r>
    </w:p>
    <w:p w:rsidR="00687667" w:rsidRPr="000F6CBC" w:rsidRDefault="00687667" w:rsidP="00A36321">
      <w:pPr>
        <w:widowControl/>
        <w:jc w:val="center"/>
        <w:rPr>
          <w:sz w:val="24"/>
          <w:szCs w:val="24"/>
        </w:rPr>
      </w:pPr>
    </w:p>
    <w:p w:rsidR="00872012" w:rsidRDefault="00872012">
      <w:pPr>
        <w:widowControl/>
        <w:overflowPunct/>
        <w:autoSpaceDE/>
        <w:autoSpaceDN/>
        <w:adjustRightInd/>
        <w:jc w:val="left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72012" w:rsidRDefault="00872012" w:rsidP="0055277D">
      <w:pPr>
        <w:widowControl/>
        <w:spacing w:line="360" w:lineRule="auto"/>
        <w:jc w:val="center"/>
        <w:rPr>
          <w:b/>
          <w:sz w:val="24"/>
          <w:szCs w:val="24"/>
        </w:rPr>
      </w:pPr>
    </w:p>
    <w:p w:rsidR="0055277D" w:rsidRDefault="0055277D" w:rsidP="0055277D">
      <w:pPr>
        <w:widowControl/>
        <w:spacing w:line="360" w:lineRule="auto"/>
        <w:jc w:val="center"/>
        <w:rPr>
          <w:b/>
          <w:sz w:val="24"/>
          <w:szCs w:val="24"/>
        </w:rPr>
      </w:pPr>
      <w:r w:rsidRPr="004B77E1">
        <w:rPr>
          <w:b/>
          <w:sz w:val="24"/>
          <w:szCs w:val="24"/>
        </w:rPr>
        <w:t>NYILATKOZAT</w:t>
      </w:r>
    </w:p>
    <w:p w:rsidR="00373966" w:rsidRPr="004B77E1" w:rsidRDefault="00373966" w:rsidP="0055277D">
      <w:pPr>
        <w:widowControl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(16. éven aluli versenyző szülői hozzájárulása)</w:t>
      </w:r>
    </w:p>
    <w:p w:rsidR="0055277D" w:rsidRDefault="0055277D" w:rsidP="0055277D">
      <w:pPr>
        <w:widowControl/>
        <w:spacing w:line="360" w:lineRule="auto"/>
        <w:jc w:val="left"/>
        <w:rPr>
          <w:sz w:val="24"/>
          <w:szCs w:val="24"/>
        </w:rPr>
      </w:pPr>
    </w:p>
    <w:p w:rsidR="00872012" w:rsidRDefault="0055277D" w:rsidP="00872012">
      <w:pPr>
        <w:widowControl/>
        <w:spacing w:line="360" w:lineRule="auto"/>
        <w:rPr>
          <w:sz w:val="24"/>
          <w:szCs w:val="24"/>
        </w:rPr>
      </w:pPr>
      <w:r w:rsidRPr="0055277D">
        <w:rPr>
          <w:sz w:val="24"/>
          <w:szCs w:val="24"/>
        </w:rPr>
        <w:t>Alulírott, ………………………………</w:t>
      </w:r>
      <w:r w:rsidR="00872012">
        <w:rPr>
          <w:sz w:val="24"/>
          <w:szCs w:val="24"/>
        </w:rPr>
        <w:t>……………………………</w:t>
      </w:r>
      <w:r w:rsidRPr="0055277D">
        <w:rPr>
          <w:sz w:val="24"/>
          <w:szCs w:val="24"/>
        </w:rPr>
        <w:t>……………… (név, lakcím) hozzájárulok ahhoz, hogy gyermekem ……………</w:t>
      </w:r>
      <w:r w:rsidR="00872012">
        <w:rPr>
          <w:sz w:val="24"/>
          <w:szCs w:val="24"/>
        </w:rPr>
        <w:t>…………………….</w:t>
      </w:r>
      <w:r w:rsidRPr="0055277D">
        <w:rPr>
          <w:sz w:val="24"/>
          <w:szCs w:val="24"/>
        </w:rPr>
        <w:t>……………………</w:t>
      </w:r>
      <w:r w:rsidR="00872012">
        <w:rPr>
          <w:sz w:val="24"/>
          <w:szCs w:val="24"/>
        </w:rPr>
        <w:t>……</w:t>
      </w:r>
      <w:r w:rsidRPr="0055277D">
        <w:rPr>
          <w:sz w:val="24"/>
          <w:szCs w:val="24"/>
        </w:rPr>
        <w:t xml:space="preserve">….. </w:t>
      </w:r>
    </w:p>
    <w:p w:rsidR="00872012" w:rsidRDefault="00872012" w:rsidP="00872012">
      <w:pPr>
        <w:widowControl/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………………………………………………………………………………………………………….</w:t>
      </w:r>
      <w:r w:rsidR="0055277D" w:rsidRPr="0055277D">
        <w:rPr>
          <w:sz w:val="24"/>
          <w:szCs w:val="24"/>
        </w:rPr>
        <w:t xml:space="preserve">(gyermek neve, lakcíme, iskola megnevezése) a Magyar Gyorsírók és Gépírók Szövetsége által szervezett Dr. Kalotay Kálmán Bajnoki Versenyen részt vegyen. </w:t>
      </w:r>
    </w:p>
    <w:p w:rsidR="00872012" w:rsidRPr="0055277D" w:rsidRDefault="0055277D" w:rsidP="00872012">
      <w:pPr>
        <w:widowControl/>
        <w:spacing w:line="360" w:lineRule="auto"/>
        <w:rPr>
          <w:sz w:val="24"/>
          <w:szCs w:val="24"/>
        </w:rPr>
      </w:pPr>
      <w:r w:rsidRPr="001C4B38">
        <w:rPr>
          <w:sz w:val="24"/>
          <w:szCs w:val="24"/>
        </w:rPr>
        <w:t>Megismertem és elfogadtam a Magyar Gyorsírók és Gépírók Országos Szövetsége Adatkezelési Szabályzatát</w:t>
      </w:r>
      <w:r w:rsidR="00872012" w:rsidRPr="001C4B38">
        <w:rPr>
          <w:sz w:val="24"/>
          <w:szCs w:val="24"/>
        </w:rPr>
        <w:t>(</w:t>
      </w:r>
      <w:hyperlink r:id="rId12" w:history="1">
        <w:r w:rsidR="007F0090" w:rsidRPr="00503859">
          <w:rPr>
            <w:rStyle w:val="Hiperhivatkozs"/>
            <w:sz w:val="24"/>
            <w:szCs w:val="24"/>
          </w:rPr>
          <w:t>https://magyosz.hu/a-szovetsegrol/dokumentumok</w:t>
        </w:r>
      </w:hyperlink>
      <w:r w:rsidR="00872012" w:rsidRPr="001C4B38">
        <w:rPr>
          <w:sz w:val="24"/>
          <w:szCs w:val="24"/>
        </w:rPr>
        <w:t>)</w:t>
      </w:r>
      <w:r w:rsidRPr="001C4B38">
        <w:rPr>
          <w:sz w:val="24"/>
          <w:szCs w:val="24"/>
        </w:rPr>
        <w:t>.</w:t>
      </w:r>
      <w:r w:rsidR="00872BBF">
        <w:rPr>
          <w:sz w:val="24"/>
          <w:szCs w:val="24"/>
        </w:rPr>
        <w:t xml:space="preserve"> </w:t>
      </w:r>
      <w:r w:rsidRPr="0055277D">
        <w:rPr>
          <w:sz w:val="24"/>
          <w:szCs w:val="24"/>
        </w:rPr>
        <w:t>Tudomásul veszem, hogy a ve</w:t>
      </w:r>
      <w:r w:rsidRPr="0055277D">
        <w:rPr>
          <w:sz w:val="24"/>
          <w:szCs w:val="24"/>
        </w:rPr>
        <w:t>r</w:t>
      </w:r>
      <w:r w:rsidRPr="0055277D">
        <w:rPr>
          <w:sz w:val="24"/>
          <w:szCs w:val="24"/>
        </w:rPr>
        <w:t>seny során az abban foglaltak szerint kezelik gyermekem személyes adatait (név, születési adatai, lakcíme, telefonszáma, e</w:t>
      </w:r>
      <w:r w:rsidR="002B6AF6">
        <w:rPr>
          <w:sz w:val="24"/>
          <w:szCs w:val="24"/>
        </w:rPr>
        <w:t>-</w:t>
      </w:r>
      <w:r w:rsidRPr="0055277D">
        <w:rPr>
          <w:sz w:val="24"/>
          <w:szCs w:val="24"/>
        </w:rPr>
        <w:t>mail-címe, iskolája, tanára neve, versenyeredménye).</w:t>
      </w:r>
    </w:p>
    <w:p w:rsidR="0055277D" w:rsidRDefault="0055277D" w:rsidP="0055277D">
      <w:pPr>
        <w:widowControl/>
        <w:spacing w:line="360" w:lineRule="auto"/>
        <w:jc w:val="left"/>
        <w:rPr>
          <w:sz w:val="24"/>
          <w:szCs w:val="24"/>
        </w:rPr>
      </w:pPr>
    </w:p>
    <w:p w:rsidR="0055277D" w:rsidRDefault="0055277D" w:rsidP="0055277D">
      <w:pPr>
        <w:widowControl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Kelt, …………………………………………..</w:t>
      </w:r>
    </w:p>
    <w:p w:rsidR="004B77E1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</w:p>
    <w:p w:rsidR="004B77E1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</w:p>
    <w:p w:rsidR="004B77E1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………………………………………………………..</w:t>
      </w:r>
    </w:p>
    <w:p w:rsidR="004B77E1" w:rsidRPr="000F6CBC" w:rsidRDefault="004B77E1" w:rsidP="004B77E1">
      <w:pPr>
        <w:widowControl/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 w:rsidR="00823CB3">
        <w:rPr>
          <w:sz w:val="24"/>
          <w:szCs w:val="24"/>
        </w:rPr>
        <w:tab/>
      </w:r>
      <w:r>
        <w:rPr>
          <w:sz w:val="24"/>
          <w:szCs w:val="24"/>
        </w:rPr>
        <w:t>szülő/gondozó aláírása</w:t>
      </w:r>
    </w:p>
    <w:sectPr w:rsidR="004B77E1" w:rsidRPr="000F6CBC" w:rsidSect="004429DA">
      <w:endnotePr>
        <w:numFmt w:val="decimal"/>
      </w:endnotePr>
      <w:pgSz w:w="11907" w:h="16840"/>
      <w:pgMar w:top="1134" w:right="992" w:bottom="851" w:left="1247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D55" w:rsidRDefault="00432D55">
      <w:r>
        <w:separator/>
      </w:r>
    </w:p>
  </w:endnote>
  <w:endnote w:type="continuationSeparator" w:id="1">
    <w:p w:rsidR="00432D55" w:rsidRDefault="00432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90" w:rsidRDefault="00C0075E">
    <w:pPr>
      <w:pStyle w:val="llb"/>
      <w:jc w:val="right"/>
    </w:pPr>
    <w:r>
      <w:fldChar w:fldCharType="begin"/>
    </w:r>
    <w:r w:rsidR="00C24BC9">
      <w:instrText xml:space="preserve"> PAGE   \* MERGEFORMAT </w:instrText>
    </w:r>
    <w:r>
      <w:fldChar w:fldCharType="separate"/>
    </w:r>
    <w:r w:rsidR="00B27B2C">
      <w:rPr>
        <w:noProof/>
      </w:rPr>
      <w:t>5</w:t>
    </w:r>
    <w:r>
      <w:rPr>
        <w:noProof/>
      </w:rPr>
      <w:fldChar w:fldCharType="end"/>
    </w:r>
  </w:p>
  <w:p w:rsidR="007F0090" w:rsidRDefault="007F0090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D55" w:rsidRDefault="00432D55">
      <w:r>
        <w:separator/>
      </w:r>
    </w:p>
  </w:footnote>
  <w:footnote w:type="continuationSeparator" w:id="1">
    <w:p w:rsidR="00432D55" w:rsidRDefault="00432D55">
      <w:r>
        <w:continuationSeparator/>
      </w:r>
    </w:p>
  </w:footnote>
  <w:footnote w:id="2">
    <w:p w:rsidR="007F0090" w:rsidRDefault="007F0090">
      <w:pPr>
        <w:pStyle w:val="Lbjegyzetszveg"/>
      </w:pPr>
      <w:r>
        <w:rPr>
          <w:rStyle w:val="Lbjegyzet-hivatkozs"/>
        </w:rPr>
        <w:footnoteRef/>
      </w:r>
      <w:r>
        <w:t xml:space="preserve"> Kér</w:t>
      </w:r>
      <w:r w:rsidR="00D26034">
        <w:t>jük</w:t>
      </w:r>
      <w:r>
        <w:t>, hogy a tanárokat név szerint jelöljék meg.</w:t>
      </w:r>
    </w:p>
  </w:footnote>
  <w:footnote w:id="3">
    <w:p w:rsidR="007F0090" w:rsidRDefault="007F0090">
      <w:pPr>
        <w:pStyle w:val="Lbjegyzetszveg"/>
      </w:pPr>
      <w:r>
        <w:rPr>
          <w:rStyle w:val="Lbjegyzet-hivatkozs"/>
        </w:rPr>
        <w:footnoteRef/>
      </w:r>
      <w:r>
        <w:t xml:space="preserve"> Kérjük, ha a számlán eltérő megnevezést szeretnének, akkor azt a fenti helyen legyenek szívesek jelölni!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90" w:rsidRDefault="00C0075E">
    <w:pPr>
      <w:pStyle w:val="lfej"/>
      <w:framePr w:wrap="auto" w:vAnchor="text" w:hAnchor="margin" w:xAlign="center" w:y="1"/>
      <w:widowControl/>
      <w:rPr>
        <w:rStyle w:val="Oldalszm"/>
        <w:sz w:val="28"/>
      </w:rPr>
    </w:pPr>
    <w:r>
      <w:rPr>
        <w:rStyle w:val="Oldalszm"/>
        <w:sz w:val="28"/>
      </w:rPr>
      <w:fldChar w:fldCharType="begin"/>
    </w:r>
    <w:r w:rsidR="007F0090">
      <w:rPr>
        <w:rStyle w:val="Oldalszm"/>
        <w:sz w:val="28"/>
      </w:rPr>
      <w:instrText xml:space="preserve">PAGE  </w:instrText>
    </w:r>
    <w:r>
      <w:rPr>
        <w:rStyle w:val="Oldalszm"/>
        <w:sz w:val="28"/>
      </w:rPr>
      <w:fldChar w:fldCharType="separate"/>
    </w:r>
    <w:r w:rsidR="007F0090">
      <w:rPr>
        <w:rStyle w:val="Oldalszm"/>
        <w:sz w:val="28"/>
      </w:rPr>
      <w:t>4</w:t>
    </w:r>
    <w:r>
      <w:rPr>
        <w:rStyle w:val="Oldalszm"/>
        <w:sz w:val="28"/>
      </w:rPr>
      <w:fldChar w:fldCharType="end"/>
    </w:r>
  </w:p>
  <w:p w:rsidR="007F0090" w:rsidRDefault="007F0090">
    <w:pPr>
      <w:pStyle w:val="lfej"/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90" w:rsidRDefault="007F0090" w:rsidP="00B15C32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3096260</wp:posOffset>
          </wp:positionH>
          <wp:positionV relativeFrom="paragraph">
            <wp:posOffset>162560</wp:posOffset>
          </wp:positionV>
          <wp:extent cx="481965" cy="405765"/>
          <wp:effectExtent l="0" t="0" r="0" b="0"/>
          <wp:wrapNone/>
          <wp:docPr id="3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20"/>
      </w:rPr>
      <w:t>MAGYAR GYORSÍRÓK ÉS GÉPÍRÓK ORSZÁGOS SZÖVETSÉGE</w:t>
    </w:r>
  </w:p>
  <w:p w:rsidR="007F0090" w:rsidRDefault="007F0090" w:rsidP="0060159B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639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Levélcím: 1073 Budapest, Kertész utca 41. 2/7.</w:t>
    </w:r>
    <w:r>
      <w:rPr>
        <w:rFonts w:ascii="Arial" w:hAnsi="Arial" w:cs="Arial"/>
        <w:b/>
        <w:sz w:val="20"/>
      </w:rPr>
      <w:tab/>
      <w:t>E-mail: magyosz.szovetseg@gmail.com</w:t>
    </w:r>
  </w:p>
  <w:p w:rsidR="007F0090" w:rsidRPr="0060159B" w:rsidRDefault="007F0090" w:rsidP="0060159B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639"/>
      </w:tabs>
      <w:spacing w:after="480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Telefon/fax: +36</w:t>
    </w:r>
    <w:r w:rsidR="001132CA">
      <w:rPr>
        <w:rFonts w:ascii="Arial" w:hAnsi="Arial" w:cs="Arial"/>
        <w:b/>
        <w:sz w:val="20"/>
      </w:rPr>
      <w:t>/</w:t>
    </w:r>
    <w:r>
      <w:rPr>
        <w:rFonts w:ascii="Arial" w:hAnsi="Arial" w:cs="Arial"/>
        <w:b/>
        <w:sz w:val="20"/>
      </w:rPr>
      <w:t>30/6311590</w:t>
    </w:r>
    <w:r>
      <w:rPr>
        <w:rFonts w:ascii="Arial" w:hAnsi="Arial" w:cs="Arial"/>
        <w:b/>
        <w:sz w:val="20"/>
      </w:rPr>
      <w:tab/>
      <w:t>Honlap: www.magyosz.hu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090" w:rsidRDefault="007F0090" w:rsidP="000D4DCA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MAGYAR GYORSÍRÓK ÉS GÉPÍRÓK ORSZÁGOS SZÖVETSÉGE</w:t>
    </w:r>
  </w:p>
  <w:p w:rsidR="007F0090" w:rsidRDefault="00260494" w:rsidP="000D4DCA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2997200</wp:posOffset>
          </wp:positionH>
          <wp:positionV relativeFrom="paragraph">
            <wp:posOffset>10160</wp:posOffset>
          </wp:positionV>
          <wp:extent cx="481965" cy="405765"/>
          <wp:effectExtent l="0" t="0" r="0" b="0"/>
          <wp:wrapNone/>
          <wp:docPr id="4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0090">
      <w:rPr>
        <w:rFonts w:ascii="Arial" w:hAnsi="Arial" w:cs="Arial"/>
        <w:b/>
        <w:sz w:val="20"/>
      </w:rPr>
      <w:t>Levélcím: 1073 Budapest, Kertész utca 41. 2/7.                          E-mail: magyosz.szovetseg@gmail.com</w:t>
    </w:r>
  </w:p>
  <w:p w:rsidR="007F0090" w:rsidRPr="0008130A" w:rsidRDefault="007F0090" w:rsidP="00260494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left" w:pos="581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Telefon: +3630/6311590</w:t>
    </w:r>
    <w:r w:rsidR="00260494">
      <w:rPr>
        <w:rFonts w:ascii="Arial" w:hAnsi="Arial" w:cs="Arial"/>
        <w:b/>
        <w:sz w:val="20"/>
      </w:rPr>
      <w:tab/>
    </w:r>
    <w:r>
      <w:rPr>
        <w:rFonts w:ascii="Arial" w:hAnsi="Arial" w:cs="Arial"/>
        <w:b/>
        <w:sz w:val="20"/>
      </w:rPr>
      <w:t xml:space="preserve"> Honlap: www.magyosz.hu</w:t>
    </w:r>
  </w:p>
  <w:p w:rsidR="007F0090" w:rsidRPr="000D4DCA" w:rsidRDefault="007F0090" w:rsidP="000D4DCA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741906"/>
    <w:lvl w:ilvl="0">
      <w:numFmt w:val="decimal"/>
      <w:lvlText w:val="*"/>
      <w:lvlJc w:val="left"/>
    </w:lvl>
  </w:abstractNum>
  <w:abstractNum w:abstractNumId="1">
    <w:nsid w:val="1178699A"/>
    <w:multiLevelType w:val="hybridMultilevel"/>
    <w:tmpl w:val="679E7B94"/>
    <w:lvl w:ilvl="0" w:tplc="3D903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02058"/>
    <w:multiLevelType w:val="hybridMultilevel"/>
    <w:tmpl w:val="05E6CAE8"/>
    <w:lvl w:ilvl="0" w:tplc="D538692A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w w:val="100"/>
        <w:sz w:val="20"/>
        <w:szCs w:val="20"/>
        <w:lang w:val="hu-HU" w:eastAsia="en-US" w:bidi="ar-SA"/>
      </w:rPr>
    </w:lvl>
    <w:lvl w:ilvl="1" w:tplc="FDCE68C2">
      <w:numFmt w:val="bullet"/>
      <w:lvlText w:val="•"/>
      <w:lvlJc w:val="left"/>
      <w:pPr>
        <w:ind w:left="1466" w:hanging="360"/>
      </w:pPr>
      <w:rPr>
        <w:lang w:val="hu-HU" w:eastAsia="en-US" w:bidi="ar-SA"/>
      </w:rPr>
    </w:lvl>
    <w:lvl w:ilvl="2" w:tplc="552E41AC">
      <w:numFmt w:val="bullet"/>
      <w:lvlText w:val="•"/>
      <w:lvlJc w:val="left"/>
      <w:pPr>
        <w:ind w:left="2352" w:hanging="360"/>
      </w:pPr>
      <w:rPr>
        <w:lang w:val="hu-HU" w:eastAsia="en-US" w:bidi="ar-SA"/>
      </w:rPr>
    </w:lvl>
    <w:lvl w:ilvl="3" w:tplc="C5CEEA70">
      <w:numFmt w:val="bullet"/>
      <w:lvlText w:val="•"/>
      <w:lvlJc w:val="left"/>
      <w:pPr>
        <w:ind w:left="3239" w:hanging="360"/>
      </w:pPr>
      <w:rPr>
        <w:lang w:val="hu-HU" w:eastAsia="en-US" w:bidi="ar-SA"/>
      </w:rPr>
    </w:lvl>
    <w:lvl w:ilvl="4" w:tplc="5BF41B90">
      <w:numFmt w:val="bullet"/>
      <w:lvlText w:val="•"/>
      <w:lvlJc w:val="left"/>
      <w:pPr>
        <w:ind w:left="4125" w:hanging="360"/>
      </w:pPr>
      <w:rPr>
        <w:lang w:val="hu-HU" w:eastAsia="en-US" w:bidi="ar-SA"/>
      </w:rPr>
    </w:lvl>
    <w:lvl w:ilvl="5" w:tplc="B8564D2C">
      <w:numFmt w:val="bullet"/>
      <w:lvlText w:val="•"/>
      <w:lvlJc w:val="left"/>
      <w:pPr>
        <w:ind w:left="5012" w:hanging="360"/>
      </w:pPr>
      <w:rPr>
        <w:lang w:val="hu-HU" w:eastAsia="en-US" w:bidi="ar-SA"/>
      </w:rPr>
    </w:lvl>
    <w:lvl w:ilvl="6" w:tplc="21D082F2">
      <w:numFmt w:val="bullet"/>
      <w:lvlText w:val="•"/>
      <w:lvlJc w:val="left"/>
      <w:pPr>
        <w:ind w:left="5898" w:hanging="360"/>
      </w:pPr>
      <w:rPr>
        <w:lang w:val="hu-HU" w:eastAsia="en-US" w:bidi="ar-SA"/>
      </w:rPr>
    </w:lvl>
    <w:lvl w:ilvl="7" w:tplc="E8CA5580">
      <w:numFmt w:val="bullet"/>
      <w:lvlText w:val="•"/>
      <w:lvlJc w:val="left"/>
      <w:pPr>
        <w:ind w:left="6784" w:hanging="360"/>
      </w:pPr>
      <w:rPr>
        <w:lang w:val="hu-HU" w:eastAsia="en-US" w:bidi="ar-SA"/>
      </w:rPr>
    </w:lvl>
    <w:lvl w:ilvl="8" w:tplc="872C2888">
      <w:numFmt w:val="bullet"/>
      <w:lvlText w:val="•"/>
      <w:lvlJc w:val="left"/>
      <w:pPr>
        <w:ind w:left="7671" w:hanging="360"/>
      </w:pPr>
      <w:rPr>
        <w:lang w:val="hu-HU" w:eastAsia="en-US" w:bidi="ar-SA"/>
      </w:rPr>
    </w:lvl>
  </w:abstractNum>
  <w:abstractNum w:abstractNumId="3">
    <w:nsid w:val="1B4D060E"/>
    <w:multiLevelType w:val="hybridMultilevel"/>
    <w:tmpl w:val="E31070F4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DE0FFD"/>
    <w:multiLevelType w:val="hybridMultilevel"/>
    <w:tmpl w:val="337EE728"/>
    <w:lvl w:ilvl="0" w:tplc="4A006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408D6"/>
    <w:multiLevelType w:val="singleLevel"/>
    <w:tmpl w:val="316AF4DA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45C43A77"/>
    <w:multiLevelType w:val="hybridMultilevel"/>
    <w:tmpl w:val="2E98E62C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9650B"/>
    <w:multiLevelType w:val="hybridMultilevel"/>
    <w:tmpl w:val="69045430"/>
    <w:lvl w:ilvl="0" w:tplc="DC427F2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337BF9"/>
    <w:multiLevelType w:val="hybridMultilevel"/>
    <w:tmpl w:val="BB706514"/>
    <w:lvl w:ilvl="0" w:tplc="85A6D726">
      <w:start w:val="1"/>
      <w:numFmt w:val="bullet"/>
      <w:lvlText w:val="-"/>
      <w:lvlJc w:val="left"/>
      <w:pPr>
        <w:ind w:left="416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9">
    <w:nsid w:val="5A385131"/>
    <w:multiLevelType w:val="hybridMultilevel"/>
    <w:tmpl w:val="FEC09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5C4841"/>
    <w:multiLevelType w:val="multilevel"/>
    <w:tmpl w:val="4F829EC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257694F"/>
    <w:multiLevelType w:val="hybridMultilevel"/>
    <w:tmpl w:val="682C01BE"/>
    <w:lvl w:ilvl="0" w:tplc="35CC3FAC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C5C5B"/>
    <w:multiLevelType w:val="singleLevel"/>
    <w:tmpl w:val="D3A4ED04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</w:abstractNum>
  <w:abstractNum w:abstractNumId="13">
    <w:nsid w:val="77C46D88"/>
    <w:multiLevelType w:val="singleLevel"/>
    <w:tmpl w:val="7DBC3B76"/>
    <w:lvl w:ilvl="0">
      <w:start w:val="1"/>
      <w:numFmt w:val="upperRoman"/>
      <w:lvlText w:val="%1."/>
      <w:lvlJc w:val="left"/>
      <w:pPr>
        <w:tabs>
          <w:tab w:val="num" w:pos="2136"/>
        </w:tabs>
        <w:ind w:left="2136" w:hanging="72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13"/>
  </w:num>
  <w:num w:numId="4">
    <w:abstractNumId w:val="10"/>
  </w:num>
  <w:num w:numId="5">
    <w:abstractNumId w:val="12"/>
  </w:num>
  <w:num w:numId="6">
    <w:abstractNumId w:val="11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Formatting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724E47"/>
    <w:rsid w:val="0000338D"/>
    <w:rsid w:val="00005462"/>
    <w:rsid w:val="00033219"/>
    <w:rsid w:val="00035AFE"/>
    <w:rsid w:val="00055E5C"/>
    <w:rsid w:val="0006327D"/>
    <w:rsid w:val="00066AE3"/>
    <w:rsid w:val="0007756C"/>
    <w:rsid w:val="0008130A"/>
    <w:rsid w:val="00094FFC"/>
    <w:rsid w:val="000A5695"/>
    <w:rsid w:val="000B0FBA"/>
    <w:rsid w:val="000D0EC6"/>
    <w:rsid w:val="000D4DCA"/>
    <w:rsid w:val="000E6C2B"/>
    <w:rsid w:val="000F6CBC"/>
    <w:rsid w:val="001002D0"/>
    <w:rsid w:val="00106999"/>
    <w:rsid w:val="0011255A"/>
    <w:rsid w:val="001132CA"/>
    <w:rsid w:val="00122180"/>
    <w:rsid w:val="00126801"/>
    <w:rsid w:val="00126DF7"/>
    <w:rsid w:val="00134DFE"/>
    <w:rsid w:val="001378F1"/>
    <w:rsid w:val="00137D61"/>
    <w:rsid w:val="00137DC8"/>
    <w:rsid w:val="001407C3"/>
    <w:rsid w:val="00147B9E"/>
    <w:rsid w:val="001574E3"/>
    <w:rsid w:val="001639AF"/>
    <w:rsid w:val="00165BC7"/>
    <w:rsid w:val="00177454"/>
    <w:rsid w:val="00183262"/>
    <w:rsid w:val="001A2E06"/>
    <w:rsid w:val="001A64CD"/>
    <w:rsid w:val="001B0755"/>
    <w:rsid w:val="001B6DDA"/>
    <w:rsid w:val="001C4B38"/>
    <w:rsid w:val="0021735F"/>
    <w:rsid w:val="002231F3"/>
    <w:rsid w:val="00225500"/>
    <w:rsid w:val="0022637B"/>
    <w:rsid w:val="00237CAC"/>
    <w:rsid w:val="002516C8"/>
    <w:rsid w:val="00257DE5"/>
    <w:rsid w:val="002600CF"/>
    <w:rsid w:val="00260494"/>
    <w:rsid w:val="002627E1"/>
    <w:rsid w:val="00263406"/>
    <w:rsid w:val="00264AA6"/>
    <w:rsid w:val="002721A5"/>
    <w:rsid w:val="002750E8"/>
    <w:rsid w:val="00281D06"/>
    <w:rsid w:val="00285952"/>
    <w:rsid w:val="00287518"/>
    <w:rsid w:val="00287A14"/>
    <w:rsid w:val="002A1AA0"/>
    <w:rsid w:val="002B0F85"/>
    <w:rsid w:val="002B6AF6"/>
    <w:rsid w:val="002C7216"/>
    <w:rsid w:val="002E7B2E"/>
    <w:rsid w:val="002F27E1"/>
    <w:rsid w:val="002F5C2A"/>
    <w:rsid w:val="00301295"/>
    <w:rsid w:val="00310F2B"/>
    <w:rsid w:val="00326260"/>
    <w:rsid w:val="0034442E"/>
    <w:rsid w:val="003509E5"/>
    <w:rsid w:val="00361587"/>
    <w:rsid w:val="00364E1B"/>
    <w:rsid w:val="00373966"/>
    <w:rsid w:val="003746F0"/>
    <w:rsid w:val="003875C3"/>
    <w:rsid w:val="00390BD3"/>
    <w:rsid w:val="00396468"/>
    <w:rsid w:val="003A5917"/>
    <w:rsid w:val="003A599A"/>
    <w:rsid w:val="003B3796"/>
    <w:rsid w:val="003B48BB"/>
    <w:rsid w:val="003B4F43"/>
    <w:rsid w:val="003B51CD"/>
    <w:rsid w:val="003C2AA0"/>
    <w:rsid w:val="003C790F"/>
    <w:rsid w:val="003D4A09"/>
    <w:rsid w:val="003D57EC"/>
    <w:rsid w:val="003D6E94"/>
    <w:rsid w:val="003F19F2"/>
    <w:rsid w:val="0042036B"/>
    <w:rsid w:val="00426688"/>
    <w:rsid w:val="00431D1A"/>
    <w:rsid w:val="00432D55"/>
    <w:rsid w:val="004429DA"/>
    <w:rsid w:val="004473DB"/>
    <w:rsid w:val="00462954"/>
    <w:rsid w:val="0047420A"/>
    <w:rsid w:val="004812FC"/>
    <w:rsid w:val="004A6ACA"/>
    <w:rsid w:val="004B1FC8"/>
    <w:rsid w:val="004B77E1"/>
    <w:rsid w:val="004C7F2E"/>
    <w:rsid w:val="004E240C"/>
    <w:rsid w:val="004E5F94"/>
    <w:rsid w:val="004F00E0"/>
    <w:rsid w:val="004F32DD"/>
    <w:rsid w:val="00501299"/>
    <w:rsid w:val="005016B8"/>
    <w:rsid w:val="00503B3A"/>
    <w:rsid w:val="00504286"/>
    <w:rsid w:val="00506C27"/>
    <w:rsid w:val="0050765A"/>
    <w:rsid w:val="00533E61"/>
    <w:rsid w:val="0053639D"/>
    <w:rsid w:val="00545442"/>
    <w:rsid w:val="00546CEC"/>
    <w:rsid w:val="0055277D"/>
    <w:rsid w:val="0055413E"/>
    <w:rsid w:val="0057051D"/>
    <w:rsid w:val="0058672D"/>
    <w:rsid w:val="005877CB"/>
    <w:rsid w:val="00587EED"/>
    <w:rsid w:val="00592AFA"/>
    <w:rsid w:val="005A2C9E"/>
    <w:rsid w:val="005B2A9D"/>
    <w:rsid w:val="005C1185"/>
    <w:rsid w:val="005C2BE8"/>
    <w:rsid w:val="005C4376"/>
    <w:rsid w:val="005C4526"/>
    <w:rsid w:val="005C6A67"/>
    <w:rsid w:val="005D421E"/>
    <w:rsid w:val="005E2CE3"/>
    <w:rsid w:val="005E4518"/>
    <w:rsid w:val="005E497B"/>
    <w:rsid w:val="0060159B"/>
    <w:rsid w:val="00620105"/>
    <w:rsid w:val="00620697"/>
    <w:rsid w:val="0064381F"/>
    <w:rsid w:val="00653F2C"/>
    <w:rsid w:val="00654B58"/>
    <w:rsid w:val="0065778B"/>
    <w:rsid w:val="00662552"/>
    <w:rsid w:val="0066782E"/>
    <w:rsid w:val="00670E84"/>
    <w:rsid w:val="00687667"/>
    <w:rsid w:val="00697A84"/>
    <w:rsid w:val="00697F1C"/>
    <w:rsid w:val="006A4F46"/>
    <w:rsid w:val="006A6873"/>
    <w:rsid w:val="006A6E7D"/>
    <w:rsid w:val="006B42D0"/>
    <w:rsid w:val="006B66DD"/>
    <w:rsid w:val="006C00BF"/>
    <w:rsid w:val="006C292C"/>
    <w:rsid w:val="006C51A8"/>
    <w:rsid w:val="006C5F0A"/>
    <w:rsid w:val="006F1CB2"/>
    <w:rsid w:val="007027F7"/>
    <w:rsid w:val="00711D1F"/>
    <w:rsid w:val="0071262A"/>
    <w:rsid w:val="00715337"/>
    <w:rsid w:val="00723B7A"/>
    <w:rsid w:val="00724E47"/>
    <w:rsid w:val="0073487E"/>
    <w:rsid w:val="00747402"/>
    <w:rsid w:val="0075439C"/>
    <w:rsid w:val="007561A6"/>
    <w:rsid w:val="00783C58"/>
    <w:rsid w:val="00793C58"/>
    <w:rsid w:val="0079513F"/>
    <w:rsid w:val="007B71AA"/>
    <w:rsid w:val="007C5A9A"/>
    <w:rsid w:val="007D0D82"/>
    <w:rsid w:val="007D7B97"/>
    <w:rsid w:val="007D7C86"/>
    <w:rsid w:val="007F0090"/>
    <w:rsid w:val="007F3478"/>
    <w:rsid w:val="007F4738"/>
    <w:rsid w:val="007F66B6"/>
    <w:rsid w:val="00811998"/>
    <w:rsid w:val="00820C6B"/>
    <w:rsid w:val="00823CB3"/>
    <w:rsid w:val="00842DFC"/>
    <w:rsid w:val="0085193B"/>
    <w:rsid w:val="00857ADD"/>
    <w:rsid w:val="00862F4E"/>
    <w:rsid w:val="00872012"/>
    <w:rsid w:val="00872BBF"/>
    <w:rsid w:val="00881E0B"/>
    <w:rsid w:val="008A2BD1"/>
    <w:rsid w:val="008B7A26"/>
    <w:rsid w:val="008C00FC"/>
    <w:rsid w:val="008D25C4"/>
    <w:rsid w:val="008E2F82"/>
    <w:rsid w:val="008F49A0"/>
    <w:rsid w:val="009074CE"/>
    <w:rsid w:val="0091488A"/>
    <w:rsid w:val="00924EAD"/>
    <w:rsid w:val="009265A9"/>
    <w:rsid w:val="00932A34"/>
    <w:rsid w:val="00934D77"/>
    <w:rsid w:val="00940308"/>
    <w:rsid w:val="00943EE3"/>
    <w:rsid w:val="009518C7"/>
    <w:rsid w:val="0095303F"/>
    <w:rsid w:val="00956AA4"/>
    <w:rsid w:val="00961B53"/>
    <w:rsid w:val="00985AF7"/>
    <w:rsid w:val="009C1410"/>
    <w:rsid w:val="009C378D"/>
    <w:rsid w:val="009C3D52"/>
    <w:rsid w:val="009D364A"/>
    <w:rsid w:val="009D4D32"/>
    <w:rsid w:val="009D57B4"/>
    <w:rsid w:val="009D63C9"/>
    <w:rsid w:val="009D676E"/>
    <w:rsid w:val="009E49B5"/>
    <w:rsid w:val="009F1047"/>
    <w:rsid w:val="009F5057"/>
    <w:rsid w:val="00A156FF"/>
    <w:rsid w:val="00A17B67"/>
    <w:rsid w:val="00A22CE5"/>
    <w:rsid w:val="00A2633B"/>
    <w:rsid w:val="00A36321"/>
    <w:rsid w:val="00A42D6E"/>
    <w:rsid w:val="00A43102"/>
    <w:rsid w:val="00A460FB"/>
    <w:rsid w:val="00A50A32"/>
    <w:rsid w:val="00A546A4"/>
    <w:rsid w:val="00A63B6D"/>
    <w:rsid w:val="00A71991"/>
    <w:rsid w:val="00A731D7"/>
    <w:rsid w:val="00A76551"/>
    <w:rsid w:val="00AA06A3"/>
    <w:rsid w:val="00AA26A3"/>
    <w:rsid w:val="00AB61F6"/>
    <w:rsid w:val="00AC1882"/>
    <w:rsid w:val="00AD05A1"/>
    <w:rsid w:val="00AD4734"/>
    <w:rsid w:val="00AE5DB0"/>
    <w:rsid w:val="00AE799E"/>
    <w:rsid w:val="00AF20D4"/>
    <w:rsid w:val="00AF4612"/>
    <w:rsid w:val="00B00475"/>
    <w:rsid w:val="00B04F62"/>
    <w:rsid w:val="00B0706B"/>
    <w:rsid w:val="00B15C32"/>
    <w:rsid w:val="00B20C68"/>
    <w:rsid w:val="00B23185"/>
    <w:rsid w:val="00B257B0"/>
    <w:rsid w:val="00B27B2C"/>
    <w:rsid w:val="00B450EE"/>
    <w:rsid w:val="00B50D28"/>
    <w:rsid w:val="00B62D7C"/>
    <w:rsid w:val="00B81EDF"/>
    <w:rsid w:val="00B84E7A"/>
    <w:rsid w:val="00BA6C12"/>
    <w:rsid w:val="00BB0EAA"/>
    <w:rsid w:val="00BB2246"/>
    <w:rsid w:val="00BB5BA5"/>
    <w:rsid w:val="00BC33D7"/>
    <w:rsid w:val="00BC5986"/>
    <w:rsid w:val="00BC7C87"/>
    <w:rsid w:val="00BE0B47"/>
    <w:rsid w:val="00BE1A8F"/>
    <w:rsid w:val="00BE2DD9"/>
    <w:rsid w:val="00BF3C86"/>
    <w:rsid w:val="00C0075E"/>
    <w:rsid w:val="00C10B77"/>
    <w:rsid w:val="00C16A61"/>
    <w:rsid w:val="00C24BC9"/>
    <w:rsid w:val="00C30295"/>
    <w:rsid w:val="00C44840"/>
    <w:rsid w:val="00C456B5"/>
    <w:rsid w:val="00C5425A"/>
    <w:rsid w:val="00C57806"/>
    <w:rsid w:val="00C77A4A"/>
    <w:rsid w:val="00C8281B"/>
    <w:rsid w:val="00C833CA"/>
    <w:rsid w:val="00C87549"/>
    <w:rsid w:val="00C90132"/>
    <w:rsid w:val="00C97D7E"/>
    <w:rsid w:val="00CA7773"/>
    <w:rsid w:val="00CB66B9"/>
    <w:rsid w:val="00CD4B95"/>
    <w:rsid w:val="00CE36E2"/>
    <w:rsid w:val="00CF0DF2"/>
    <w:rsid w:val="00CF37A6"/>
    <w:rsid w:val="00CF5DEB"/>
    <w:rsid w:val="00CF629F"/>
    <w:rsid w:val="00D06737"/>
    <w:rsid w:val="00D06742"/>
    <w:rsid w:val="00D10DAF"/>
    <w:rsid w:val="00D14986"/>
    <w:rsid w:val="00D1584D"/>
    <w:rsid w:val="00D22CC8"/>
    <w:rsid w:val="00D25D7F"/>
    <w:rsid w:val="00D26034"/>
    <w:rsid w:val="00D36DC8"/>
    <w:rsid w:val="00D4055D"/>
    <w:rsid w:val="00D40E62"/>
    <w:rsid w:val="00D4583E"/>
    <w:rsid w:val="00D518BF"/>
    <w:rsid w:val="00D53BDC"/>
    <w:rsid w:val="00D564AA"/>
    <w:rsid w:val="00D573DF"/>
    <w:rsid w:val="00D57FE2"/>
    <w:rsid w:val="00D60100"/>
    <w:rsid w:val="00D67896"/>
    <w:rsid w:val="00D80790"/>
    <w:rsid w:val="00D905C3"/>
    <w:rsid w:val="00DA0BA1"/>
    <w:rsid w:val="00DA3AAF"/>
    <w:rsid w:val="00DA7C1D"/>
    <w:rsid w:val="00DB510A"/>
    <w:rsid w:val="00DC23E6"/>
    <w:rsid w:val="00DD1D69"/>
    <w:rsid w:val="00DF62BB"/>
    <w:rsid w:val="00DF6746"/>
    <w:rsid w:val="00E00A20"/>
    <w:rsid w:val="00E04E79"/>
    <w:rsid w:val="00E140EA"/>
    <w:rsid w:val="00E214A7"/>
    <w:rsid w:val="00E263D3"/>
    <w:rsid w:val="00E26E7A"/>
    <w:rsid w:val="00E30A63"/>
    <w:rsid w:val="00E47C19"/>
    <w:rsid w:val="00E53994"/>
    <w:rsid w:val="00E55185"/>
    <w:rsid w:val="00E721F2"/>
    <w:rsid w:val="00EA1EB7"/>
    <w:rsid w:val="00EB6CCE"/>
    <w:rsid w:val="00EB700D"/>
    <w:rsid w:val="00EC6391"/>
    <w:rsid w:val="00EC7D42"/>
    <w:rsid w:val="00ED2AD1"/>
    <w:rsid w:val="00ED52B0"/>
    <w:rsid w:val="00EE114C"/>
    <w:rsid w:val="00EE240C"/>
    <w:rsid w:val="00EE48E8"/>
    <w:rsid w:val="00EF1EAD"/>
    <w:rsid w:val="00F10503"/>
    <w:rsid w:val="00F10876"/>
    <w:rsid w:val="00F204F7"/>
    <w:rsid w:val="00F23BD8"/>
    <w:rsid w:val="00F2408A"/>
    <w:rsid w:val="00F35A12"/>
    <w:rsid w:val="00F37D2B"/>
    <w:rsid w:val="00F42DD5"/>
    <w:rsid w:val="00F54B8E"/>
    <w:rsid w:val="00F555C2"/>
    <w:rsid w:val="00F55B44"/>
    <w:rsid w:val="00F62DCE"/>
    <w:rsid w:val="00F84120"/>
    <w:rsid w:val="00F845C0"/>
    <w:rsid w:val="00F912FF"/>
    <w:rsid w:val="00F968F1"/>
    <w:rsid w:val="00FB26DE"/>
    <w:rsid w:val="00FC3E22"/>
    <w:rsid w:val="00FE0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00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Cmsor1">
    <w:name w:val="heading 1"/>
    <w:basedOn w:val="Norml"/>
    <w:next w:val="Norml"/>
    <w:qFormat/>
    <w:rsid w:val="008C00FC"/>
    <w:pPr>
      <w:keepNext/>
      <w:jc w:val="left"/>
      <w:outlineLvl w:val="0"/>
    </w:pPr>
    <w:rPr>
      <w:rFonts w:ascii="Arial" w:hAnsi="Arial"/>
      <w:b/>
      <w:vanish/>
      <w:kern w:val="28"/>
    </w:rPr>
  </w:style>
  <w:style w:type="paragraph" w:styleId="Cmsor2">
    <w:name w:val="heading 2"/>
    <w:basedOn w:val="Norml"/>
    <w:next w:val="Norml"/>
    <w:qFormat/>
    <w:rsid w:val="008C00FC"/>
    <w:pPr>
      <w:keepNext/>
      <w:jc w:val="left"/>
      <w:outlineLvl w:val="1"/>
    </w:pPr>
    <w:rPr>
      <w:rFonts w:ascii="Arial" w:hAnsi="Arial"/>
      <w:b/>
      <w:i/>
      <w:vanish/>
      <w:sz w:val="24"/>
    </w:rPr>
  </w:style>
  <w:style w:type="paragraph" w:styleId="Cmsor3">
    <w:name w:val="heading 3"/>
    <w:basedOn w:val="Norml"/>
    <w:next w:val="Norml"/>
    <w:qFormat/>
    <w:rsid w:val="008C00FC"/>
    <w:pPr>
      <w:keepNext/>
      <w:jc w:val="left"/>
      <w:outlineLvl w:val="2"/>
    </w:pPr>
    <w:rPr>
      <w:b/>
      <w:vanish/>
      <w:sz w:val="24"/>
    </w:rPr>
  </w:style>
  <w:style w:type="paragraph" w:styleId="Cmsor4">
    <w:name w:val="heading 4"/>
    <w:basedOn w:val="Norml"/>
    <w:next w:val="Norml"/>
    <w:qFormat/>
    <w:rsid w:val="008C00FC"/>
    <w:pPr>
      <w:keepNext/>
      <w:widowControl/>
      <w:outlineLvl w:val="3"/>
    </w:pPr>
    <w:rPr>
      <w:b/>
      <w:sz w:val="20"/>
    </w:rPr>
  </w:style>
  <w:style w:type="paragraph" w:styleId="Cmsor5">
    <w:name w:val="heading 5"/>
    <w:basedOn w:val="Norml"/>
    <w:next w:val="Norml"/>
    <w:qFormat/>
    <w:rsid w:val="008C00FC"/>
    <w:pPr>
      <w:keepNext/>
      <w:widowControl/>
      <w:jc w:val="center"/>
      <w:outlineLvl w:val="4"/>
    </w:pPr>
    <w:rPr>
      <w:b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qFormat/>
    <w:rsid w:val="008C00FC"/>
    <w:pPr>
      <w:suppressAutoHyphens/>
      <w:ind w:firstLine="720"/>
    </w:pPr>
  </w:style>
  <w:style w:type="paragraph" w:styleId="Normlbehzs">
    <w:name w:val="Normal Indent"/>
    <w:basedOn w:val="Norml"/>
    <w:semiHidden/>
    <w:rsid w:val="008C00FC"/>
    <w:pPr>
      <w:ind w:left="720" w:hanging="720"/>
    </w:pPr>
  </w:style>
  <w:style w:type="paragraph" w:styleId="Szvegtrzs">
    <w:name w:val="Body Text"/>
    <w:basedOn w:val="Norml"/>
    <w:semiHidden/>
    <w:rsid w:val="008C00FC"/>
    <w:pPr>
      <w:spacing w:after="120"/>
    </w:pPr>
  </w:style>
  <w:style w:type="paragraph" w:styleId="lfej">
    <w:name w:val="header"/>
    <w:basedOn w:val="Norml"/>
    <w:semiHidden/>
    <w:rsid w:val="008C00FC"/>
    <w:pPr>
      <w:tabs>
        <w:tab w:val="center" w:pos="4536"/>
        <w:tab w:val="right" w:pos="9072"/>
      </w:tabs>
    </w:pPr>
  </w:style>
  <w:style w:type="character" w:styleId="Oldalszm">
    <w:name w:val="page number"/>
    <w:semiHidden/>
    <w:rsid w:val="008C00FC"/>
    <w:rPr>
      <w:sz w:val="20"/>
    </w:rPr>
  </w:style>
  <w:style w:type="paragraph" w:styleId="llb">
    <w:name w:val="footer"/>
    <w:basedOn w:val="Norml"/>
    <w:uiPriority w:val="99"/>
    <w:rsid w:val="008C00FC"/>
    <w:pPr>
      <w:tabs>
        <w:tab w:val="center" w:pos="4536"/>
        <w:tab w:val="right" w:pos="9072"/>
      </w:tabs>
    </w:pPr>
  </w:style>
  <w:style w:type="character" w:styleId="Hiperhivatkozs">
    <w:name w:val="Hyperlink"/>
    <w:semiHidden/>
    <w:rsid w:val="008C00FC"/>
    <w:rPr>
      <w:color w:val="0000FF"/>
      <w:sz w:val="20"/>
      <w:u w:val="single"/>
    </w:rPr>
  </w:style>
  <w:style w:type="paragraph" w:styleId="Szvegtrzs2">
    <w:name w:val="Body Text 2"/>
    <w:basedOn w:val="Norml"/>
    <w:semiHidden/>
    <w:rsid w:val="008C00FC"/>
    <w:rPr>
      <w:sz w:val="22"/>
    </w:rPr>
  </w:style>
  <w:style w:type="paragraph" w:styleId="Szvegtrzs3">
    <w:name w:val="Body Text 3"/>
    <w:basedOn w:val="Norml"/>
    <w:semiHidden/>
    <w:rsid w:val="008C00FC"/>
    <w:pPr>
      <w:widowControl/>
    </w:pPr>
    <w:rPr>
      <w:sz w:val="20"/>
    </w:rPr>
  </w:style>
  <w:style w:type="character" w:customStyle="1" w:styleId="llbChar">
    <w:name w:val="Élőláb Char"/>
    <w:uiPriority w:val="99"/>
    <w:rsid w:val="008C00FC"/>
    <w:rPr>
      <w:sz w:val="28"/>
    </w:rPr>
  </w:style>
  <w:style w:type="paragraph" w:styleId="Buborkszveg">
    <w:name w:val="Balloon Text"/>
    <w:basedOn w:val="Norml"/>
    <w:semiHidden/>
    <w:unhideWhenUsed/>
    <w:rsid w:val="008C00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sid w:val="008C00FC"/>
    <w:rPr>
      <w:rFonts w:ascii="Tahoma" w:hAnsi="Tahoma" w:cs="Tahoma"/>
      <w:sz w:val="16"/>
      <w:szCs w:val="16"/>
    </w:rPr>
  </w:style>
  <w:style w:type="character" w:customStyle="1" w:styleId="lfejChar">
    <w:name w:val="Élőfej Char"/>
    <w:rsid w:val="008C00FC"/>
    <w:rPr>
      <w:sz w:val="28"/>
    </w:rPr>
  </w:style>
  <w:style w:type="paragraph" w:styleId="NormlWeb">
    <w:name w:val="Normal (Web)"/>
    <w:basedOn w:val="Norml"/>
    <w:rsid w:val="008C00F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styleId="Mrltotthiperhivatkozs">
    <w:name w:val="FollowedHyperlink"/>
    <w:semiHidden/>
    <w:rsid w:val="008C00FC"/>
    <w:rPr>
      <w:color w:val="800080"/>
      <w:u w:val="single"/>
    </w:rPr>
  </w:style>
  <w:style w:type="paragraph" w:customStyle="1" w:styleId="norml0">
    <w:name w:val="normál"/>
    <w:basedOn w:val="Norml"/>
    <w:rsid w:val="008C00FC"/>
    <w:pPr>
      <w:widowControl/>
      <w:suppressAutoHyphens/>
      <w:overflowPunct/>
      <w:autoSpaceDE/>
      <w:autoSpaceDN/>
      <w:adjustRightInd/>
      <w:ind w:firstLine="720"/>
      <w:textAlignment w:val="auto"/>
    </w:pPr>
    <w:rPr>
      <w:sz w:val="24"/>
    </w:rPr>
  </w:style>
  <w:style w:type="paragraph" w:styleId="Listaszerbekezds">
    <w:name w:val="List Paragraph"/>
    <w:basedOn w:val="Norml"/>
    <w:uiPriority w:val="1"/>
    <w:qFormat/>
    <w:rsid w:val="008C00FC"/>
    <w:pPr>
      <w:widowControl/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semiHidden/>
    <w:rsid w:val="008C00FC"/>
    <w:rPr>
      <w:sz w:val="28"/>
    </w:rPr>
  </w:style>
  <w:style w:type="character" w:styleId="Jegyzethivatkozs">
    <w:name w:val="annotation reference"/>
    <w:semiHidden/>
    <w:unhideWhenUsed/>
    <w:rsid w:val="008C00FC"/>
    <w:rPr>
      <w:sz w:val="16"/>
      <w:szCs w:val="16"/>
    </w:rPr>
  </w:style>
  <w:style w:type="paragraph" w:styleId="Jegyzetszveg">
    <w:name w:val="annotation text"/>
    <w:basedOn w:val="Norml"/>
    <w:unhideWhenUsed/>
    <w:rsid w:val="008C00FC"/>
    <w:rPr>
      <w:sz w:val="20"/>
    </w:rPr>
  </w:style>
  <w:style w:type="character" w:customStyle="1" w:styleId="JegyzetszvegChar">
    <w:name w:val="Jegyzetszöveg Char"/>
    <w:basedOn w:val="Bekezdsalapbettpusa"/>
    <w:semiHidden/>
    <w:rsid w:val="008C00FC"/>
  </w:style>
  <w:style w:type="paragraph" w:styleId="Megjegyzstrgya">
    <w:name w:val="annotation subject"/>
    <w:basedOn w:val="Jegyzetszveg"/>
    <w:next w:val="Jegyzetszveg"/>
    <w:semiHidden/>
    <w:unhideWhenUsed/>
    <w:rsid w:val="008C00FC"/>
    <w:rPr>
      <w:b/>
      <w:bCs/>
    </w:rPr>
  </w:style>
  <w:style w:type="character" w:customStyle="1" w:styleId="MegjegyzstrgyaChar">
    <w:name w:val="Megjegyzés tárgya Char"/>
    <w:semiHidden/>
    <w:rsid w:val="008C00FC"/>
    <w:rPr>
      <w:b/>
      <w:bCs/>
    </w:rPr>
  </w:style>
  <w:style w:type="table" w:styleId="Rcsostblzat">
    <w:name w:val="Table Grid"/>
    <w:basedOn w:val="Normltblzat"/>
    <w:uiPriority w:val="59"/>
    <w:rsid w:val="00503B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5360005556637542551gmail-default">
    <w:name w:val="m_-5360005556637542551gmail-default"/>
    <w:basedOn w:val="Norml"/>
    <w:rsid w:val="000F6CBC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Default">
    <w:name w:val="Default"/>
    <w:rsid w:val="005C437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2637B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2637B"/>
  </w:style>
  <w:style w:type="character" w:styleId="Lbjegyzet-hivatkozs">
    <w:name w:val="footnote reference"/>
    <w:basedOn w:val="Bekezdsalapbettpusa"/>
    <w:uiPriority w:val="99"/>
    <w:semiHidden/>
    <w:unhideWhenUsed/>
    <w:rsid w:val="0022637B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783C58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783C58"/>
  </w:style>
  <w:style w:type="character" w:styleId="Vgjegyzet-hivatkozs">
    <w:name w:val="endnote reference"/>
    <w:basedOn w:val="Bekezdsalapbettpusa"/>
    <w:uiPriority w:val="99"/>
    <w:semiHidden/>
    <w:unhideWhenUsed/>
    <w:rsid w:val="00783C58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137DC8"/>
    <w:pPr>
      <w:overflowPunct/>
      <w:adjustRightInd/>
      <w:spacing w:line="210" w:lineRule="exact"/>
      <w:jc w:val="right"/>
      <w:textAlignment w:val="auto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37DC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6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gyosz.hu/a-szovetsegrol/dokumentumo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ur-computer\Documents\2020bajnoki\versenyfelh2020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E4916-4A3F-42FC-9759-F54DC3E1A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versenyfelh2020</Template>
  <TotalTime>18</TotalTime>
  <Pages>16</Pages>
  <Words>2900</Words>
  <Characters>20014</Characters>
  <Application>Microsoft Office Word</Application>
  <DocSecurity>0</DocSecurity>
  <Lines>166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MAGYAR GYORSÍRÓK ÉS GÉPÍRÓK</vt:lpstr>
    </vt:vector>
  </TitlesOfParts>
  <Company>MGYGOSZ</Company>
  <LinksUpToDate>false</LinksUpToDate>
  <CharactersWithSpaces>22869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GYORSÍRÓK ÉS GÉPÍRÓK</dc:title>
  <dc:creator>JZA</dc:creator>
  <cp:lastModifiedBy>Your-Computer</cp:lastModifiedBy>
  <cp:revision>4</cp:revision>
  <cp:lastPrinted>2015-01-16T13:33:00Z</cp:lastPrinted>
  <dcterms:created xsi:type="dcterms:W3CDTF">2025-10-13T16:39:00Z</dcterms:created>
  <dcterms:modified xsi:type="dcterms:W3CDTF">2025-10-13T16:49:00Z</dcterms:modified>
</cp:coreProperties>
</file>